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color w:val="D34817" w:themeColor="accent1"/>
          <w:sz w:val="21"/>
          <w:szCs w:val="21"/>
        </w:rPr>
        <w:id w:val="381209846"/>
        <w:placeholder>
          <w:docPart w:val="7181F2CF0E604BA6A009E4B00D15184F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5DAA70FF" w14:textId="77777777" w:rsidR="004755AD" w:rsidRPr="00C10595" w:rsidRDefault="00C10595" w:rsidP="00C10595">
          <w:pPr>
            <w:pStyle w:val="Heading1"/>
          </w:pPr>
          <w:r w:rsidRPr="00C10595">
            <w:t>PDR Drug Card</w:t>
          </w:r>
        </w:p>
        <w:p w14:paraId="6EBDCC76" w14:textId="77777777" w:rsidR="00556304" w:rsidRPr="004755AD" w:rsidRDefault="00C10595" w:rsidP="004755AD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Gastrointestinal</w:t>
          </w:r>
        </w:p>
      </w:sdtContent>
    </w:sdt>
    <w:p w14:paraId="0259C54E" w14:textId="77777777" w:rsidR="004755AD" w:rsidRDefault="00566030" w:rsidP="004755AD">
      <w:pPr>
        <w:pStyle w:val="Heading2"/>
      </w:pPr>
      <w:r>
        <w:t>Drug Brand Name</w:t>
      </w:r>
      <w:r w:rsidR="004755AD">
        <w:t xml:space="preserve"> </w:t>
      </w:r>
    </w:p>
    <w:p w14:paraId="48F2ED52" w14:textId="77777777" w:rsidR="004755AD" w:rsidRDefault="004755AD" w:rsidP="004755AD">
      <w:r>
        <w:t>[answer here]</w:t>
      </w:r>
    </w:p>
    <w:p w14:paraId="2A872E2C" w14:textId="77777777" w:rsidR="004755AD" w:rsidRDefault="00566030" w:rsidP="004755AD">
      <w:pPr>
        <w:pStyle w:val="Heading2"/>
      </w:pPr>
      <w:r>
        <w:t>Other Brand Names/Generic Names</w:t>
      </w:r>
    </w:p>
    <w:p w14:paraId="1F030E20" w14:textId="77777777" w:rsidR="004755AD" w:rsidRDefault="004755AD" w:rsidP="004755AD">
      <w:r>
        <w:t>[answer here]</w:t>
      </w:r>
    </w:p>
    <w:p w14:paraId="5341A7AF" w14:textId="77777777" w:rsidR="004755AD" w:rsidRDefault="00566030" w:rsidP="004755AD">
      <w:pPr>
        <w:pStyle w:val="Heading2"/>
      </w:pPr>
      <w:r>
        <w:t>Manufacturer</w:t>
      </w:r>
    </w:p>
    <w:p w14:paraId="18CAB80C" w14:textId="77777777" w:rsidR="004755AD" w:rsidRDefault="004755AD" w:rsidP="004755AD">
      <w:r>
        <w:t>[answer here]</w:t>
      </w:r>
    </w:p>
    <w:p w14:paraId="3403652C" w14:textId="77777777" w:rsidR="004755AD" w:rsidRDefault="00566030" w:rsidP="004755AD">
      <w:pPr>
        <w:pStyle w:val="Heading2"/>
      </w:pPr>
      <w:r>
        <w:t>Therapeutic Class</w:t>
      </w:r>
      <w:r w:rsidR="004755AD">
        <w:t xml:space="preserve"> </w:t>
      </w:r>
    </w:p>
    <w:p w14:paraId="014D2766" w14:textId="77777777" w:rsidR="004755AD" w:rsidRDefault="004755AD" w:rsidP="004755AD">
      <w:r>
        <w:t>[answer here]</w:t>
      </w:r>
    </w:p>
    <w:p w14:paraId="07ED2270" w14:textId="77777777" w:rsidR="004755AD" w:rsidRDefault="00566030" w:rsidP="004755AD">
      <w:pPr>
        <w:pStyle w:val="Heading2"/>
      </w:pPr>
      <w:r>
        <w:t>Indications</w:t>
      </w:r>
    </w:p>
    <w:p w14:paraId="2F4EE6E0" w14:textId="77777777" w:rsidR="004755AD" w:rsidRDefault="004755AD" w:rsidP="004755AD">
      <w:r>
        <w:t>[answer here]</w:t>
      </w:r>
    </w:p>
    <w:p w14:paraId="00FBE998" w14:textId="77777777" w:rsidR="00566030" w:rsidRDefault="00566030" w:rsidP="00566030">
      <w:pPr>
        <w:pStyle w:val="Heading2"/>
      </w:pPr>
      <w:r>
        <w:t>Adult Dosage/ Pediatric Dosage</w:t>
      </w:r>
    </w:p>
    <w:p w14:paraId="5B3D2F9E" w14:textId="77777777" w:rsidR="00566030" w:rsidRDefault="00566030" w:rsidP="00566030">
      <w:r>
        <w:t>[answer here]</w:t>
      </w:r>
    </w:p>
    <w:p w14:paraId="555895DB" w14:textId="77777777" w:rsidR="00566030" w:rsidRDefault="00566030" w:rsidP="00566030">
      <w:pPr>
        <w:pStyle w:val="Heading2"/>
      </w:pPr>
      <w:r>
        <w:t xml:space="preserve">How Supplied (Tabs, injection, topical, sublingual, IV, etc. scored or not scored) </w:t>
      </w:r>
    </w:p>
    <w:p w14:paraId="4279CAE6" w14:textId="77777777" w:rsidR="00566030" w:rsidRDefault="00566030" w:rsidP="00566030">
      <w:r>
        <w:t>[answer here]</w:t>
      </w:r>
    </w:p>
    <w:p w14:paraId="5569B950" w14:textId="77777777" w:rsidR="00566030" w:rsidRDefault="00566030" w:rsidP="00566030">
      <w:pPr>
        <w:pStyle w:val="Heading2"/>
      </w:pPr>
      <w:r>
        <w:t>Contraindications</w:t>
      </w:r>
    </w:p>
    <w:p w14:paraId="53F71125" w14:textId="77777777" w:rsidR="00566030" w:rsidRDefault="00566030" w:rsidP="00566030">
      <w:r>
        <w:t>[answer here]</w:t>
      </w:r>
    </w:p>
    <w:p w14:paraId="4859A589" w14:textId="77777777" w:rsidR="00566030" w:rsidRDefault="00566030" w:rsidP="00566030">
      <w:pPr>
        <w:pStyle w:val="Heading2"/>
      </w:pPr>
      <w:r>
        <w:t>Warnings/Precautions</w:t>
      </w:r>
    </w:p>
    <w:p w14:paraId="32306498" w14:textId="77777777" w:rsidR="00566030" w:rsidRDefault="00566030" w:rsidP="00566030">
      <w:r>
        <w:t>[answer here]</w:t>
      </w:r>
    </w:p>
    <w:p w14:paraId="058FDD4F" w14:textId="77777777" w:rsidR="00566030" w:rsidRDefault="00566030" w:rsidP="00027E42">
      <w:pPr>
        <w:pStyle w:val="Heading2"/>
      </w:pPr>
      <w:r>
        <w:lastRenderedPageBreak/>
        <w:t xml:space="preserve"> Adverse Reactions</w:t>
      </w:r>
    </w:p>
    <w:p w14:paraId="7B29DB1D" w14:textId="77777777" w:rsidR="00566030" w:rsidRDefault="00566030" w:rsidP="00566030">
      <w:r>
        <w:t>[answer here]</w:t>
      </w:r>
    </w:p>
    <w:p w14:paraId="0FC7E950" w14:textId="77777777" w:rsidR="00566030" w:rsidRDefault="00566030" w:rsidP="003B070E">
      <w:pPr>
        <w:pStyle w:val="Heading2"/>
      </w:pPr>
      <w:r>
        <w:t xml:space="preserve"> Drug Interactions</w:t>
      </w:r>
    </w:p>
    <w:p w14:paraId="034E6C9F" w14:textId="77777777" w:rsidR="00566030" w:rsidRDefault="00566030" w:rsidP="00566030">
      <w:r>
        <w:t>[answer here]</w:t>
      </w:r>
    </w:p>
    <w:p w14:paraId="72A9B8F8" w14:textId="77777777" w:rsidR="00566030" w:rsidRDefault="00566030" w:rsidP="003B070E">
      <w:pPr>
        <w:pStyle w:val="Heading2"/>
      </w:pPr>
      <w:r>
        <w:t xml:space="preserve"> Pregnancy/Category</w:t>
      </w:r>
    </w:p>
    <w:p w14:paraId="7429FE8D" w14:textId="77777777" w:rsidR="00566030" w:rsidRDefault="00566030" w:rsidP="00566030">
      <w:r>
        <w:t>[answer here]</w:t>
      </w:r>
    </w:p>
    <w:p w14:paraId="0A174CC1" w14:textId="77777777" w:rsidR="00566030" w:rsidRDefault="00566030" w:rsidP="003B070E">
      <w:pPr>
        <w:pStyle w:val="Heading2"/>
      </w:pPr>
      <w:r>
        <w:t xml:space="preserve"> Assessment/Monitoring</w:t>
      </w:r>
    </w:p>
    <w:p w14:paraId="3AE84063" w14:textId="77777777" w:rsidR="00566030" w:rsidRDefault="00566030" w:rsidP="00566030">
      <w:r>
        <w:t>[answer here]</w:t>
      </w:r>
    </w:p>
    <w:p w14:paraId="7AFAD93F" w14:textId="77777777" w:rsidR="00566030" w:rsidRDefault="00566030" w:rsidP="003B070E">
      <w:pPr>
        <w:pStyle w:val="Heading2"/>
      </w:pPr>
      <w:r>
        <w:t xml:space="preserve"> Patient Counseling</w:t>
      </w:r>
    </w:p>
    <w:p w14:paraId="046D4A70" w14:textId="77777777" w:rsidR="00566030" w:rsidRDefault="00566030" w:rsidP="00566030">
      <w:r>
        <w:t>[answer here]</w:t>
      </w:r>
    </w:p>
    <w:p w14:paraId="6FCD6A99" w14:textId="77777777" w:rsidR="00C10595" w:rsidRDefault="00C10595" w:rsidP="00C10595">
      <w:pPr>
        <w:pStyle w:val="Heading2"/>
      </w:pPr>
      <w:r>
        <w:t>Administration/Storage</w:t>
      </w:r>
    </w:p>
    <w:p w14:paraId="367F6D76" w14:textId="77777777" w:rsidR="00C10595" w:rsidRDefault="00C10595" w:rsidP="00C10595">
      <w:r>
        <w:t>[answer here]</w:t>
      </w:r>
    </w:p>
    <w:p w14:paraId="519727B3" w14:textId="77777777" w:rsidR="00C10595" w:rsidRDefault="00C10595" w:rsidP="00566030"/>
    <w:p w14:paraId="2EDAE415" w14:textId="77777777" w:rsidR="00566030" w:rsidRDefault="00566030" w:rsidP="00566030">
      <w:pPr>
        <w:spacing w:before="0" w:after="200" w:line="276" w:lineRule="auto"/>
        <w:ind w:left="0"/>
      </w:pPr>
    </w:p>
    <w:p w14:paraId="1E6CBC3E" w14:textId="77777777" w:rsidR="00566030" w:rsidRDefault="00566030" w:rsidP="00C10595">
      <w:pPr>
        <w:spacing w:before="0" w:after="200" w:line="276" w:lineRule="auto"/>
        <w:ind w:left="0"/>
      </w:pPr>
    </w:p>
    <w:p w14:paraId="4C7E5C5B" w14:textId="77777777" w:rsidR="00027E42" w:rsidRDefault="00027E42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980046025"/>
        <w:placeholder>
          <w:docPart w:val="D387D535882B4D249AE607C4BA9D5A5A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26A9F3FD" w14:textId="77777777" w:rsidR="00027E42" w:rsidRPr="00C10595" w:rsidRDefault="00027E42" w:rsidP="00027E42">
          <w:pPr>
            <w:pStyle w:val="Heading1"/>
          </w:pPr>
          <w:r w:rsidRPr="00C10595">
            <w:t>PDR Drug Card</w:t>
          </w:r>
        </w:p>
        <w:p w14:paraId="6101FE16" w14:textId="77777777" w:rsidR="00027E42" w:rsidRPr="004755AD" w:rsidRDefault="00EB249F" w:rsidP="00027E42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Musculoskeletal</w:t>
          </w:r>
        </w:p>
      </w:sdtContent>
    </w:sdt>
    <w:p w14:paraId="247D6F48" w14:textId="77777777" w:rsidR="00027E42" w:rsidRDefault="00027E42" w:rsidP="00027E42">
      <w:pPr>
        <w:pStyle w:val="Heading2"/>
      </w:pPr>
      <w:r>
        <w:t xml:space="preserve">Drug Brand Name </w:t>
      </w:r>
    </w:p>
    <w:p w14:paraId="7B22D619" w14:textId="77777777" w:rsidR="00027E42" w:rsidRDefault="00027E42" w:rsidP="00027E42">
      <w:r>
        <w:t>[answer here]</w:t>
      </w:r>
    </w:p>
    <w:p w14:paraId="027C7F16" w14:textId="77777777" w:rsidR="00027E42" w:rsidRDefault="00027E42" w:rsidP="00027E42">
      <w:pPr>
        <w:pStyle w:val="Heading2"/>
      </w:pPr>
      <w:r>
        <w:t>Other Brand Names/Generic Names</w:t>
      </w:r>
    </w:p>
    <w:p w14:paraId="7D242829" w14:textId="77777777" w:rsidR="00027E42" w:rsidRDefault="00027E42" w:rsidP="00027E42">
      <w:r>
        <w:t>[answer here]</w:t>
      </w:r>
    </w:p>
    <w:p w14:paraId="6F259D70" w14:textId="77777777" w:rsidR="00027E42" w:rsidRDefault="00027E42" w:rsidP="00027E42">
      <w:pPr>
        <w:pStyle w:val="Heading2"/>
      </w:pPr>
      <w:r>
        <w:t>Manufacturer</w:t>
      </w:r>
    </w:p>
    <w:p w14:paraId="1115BBDD" w14:textId="77777777" w:rsidR="00027E42" w:rsidRDefault="00027E42" w:rsidP="00027E42">
      <w:r>
        <w:t>[answer here]</w:t>
      </w:r>
    </w:p>
    <w:p w14:paraId="09D4CF9A" w14:textId="77777777" w:rsidR="00027E42" w:rsidRDefault="00027E42" w:rsidP="00027E42">
      <w:pPr>
        <w:pStyle w:val="Heading2"/>
      </w:pPr>
      <w:r>
        <w:t xml:space="preserve">Therapeutic Class </w:t>
      </w:r>
    </w:p>
    <w:p w14:paraId="442CF0E8" w14:textId="77777777" w:rsidR="00027E42" w:rsidRDefault="00027E42" w:rsidP="00027E42">
      <w:r>
        <w:t>[answer here]</w:t>
      </w:r>
    </w:p>
    <w:p w14:paraId="0B22C356" w14:textId="77777777" w:rsidR="00027E42" w:rsidRDefault="00027E42" w:rsidP="00027E42">
      <w:pPr>
        <w:pStyle w:val="Heading2"/>
      </w:pPr>
      <w:r>
        <w:t>Indications</w:t>
      </w:r>
    </w:p>
    <w:p w14:paraId="4FAC5F8E" w14:textId="77777777" w:rsidR="00027E42" w:rsidRDefault="00027E42" w:rsidP="00027E42">
      <w:r>
        <w:t>[answer here]</w:t>
      </w:r>
    </w:p>
    <w:p w14:paraId="22DAB5F6" w14:textId="77777777" w:rsidR="00027E42" w:rsidRDefault="00027E42" w:rsidP="00027E42">
      <w:pPr>
        <w:pStyle w:val="Heading2"/>
      </w:pPr>
      <w:r>
        <w:t>Adult Dosage/ Pediatric Dosage</w:t>
      </w:r>
    </w:p>
    <w:p w14:paraId="3B835D02" w14:textId="77777777" w:rsidR="00027E42" w:rsidRDefault="00027E42" w:rsidP="00027E42">
      <w:r>
        <w:t>[answer here]</w:t>
      </w:r>
    </w:p>
    <w:p w14:paraId="3993E9DF" w14:textId="77777777" w:rsidR="00027E42" w:rsidRDefault="00027E42" w:rsidP="00027E42">
      <w:pPr>
        <w:pStyle w:val="Heading2"/>
      </w:pPr>
      <w:r>
        <w:t xml:space="preserve">How Supplied (Tabs, injection, topical, sublingual, IV, etc. scored or not scored) </w:t>
      </w:r>
    </w:p>
    <w:p w14:paraId="7A7FE92C" w14:textId="77777777" w:rsidR="00027E42" w:rsidRDefault="00027E42" w:rsidP="00027E42">
      <w:r>
        <w:t>[answer here]</w:t>
      </w:r>
    </w:p>
    <w:p w14:paraId="18214309" w14:textId="77777777" w:rsidR="00027E42" w:rsidRDefault="00027E42" w:rsidP="00027E42">
      <w:pPr>
        <w:pStyle w:val="Heading2"/>
      </w:pPr>
      <w:r>
        <w:t>Contraindications</w:t>
      </w:r>
    </w:p>
    <w:p w14:paraId="4F156219" w14:textId="77777777" w:rsidR="00027E42" w:rsidRDefault="00027E42" w:rsidP="00027E42">
      <w:r>
        <w:t>[answer here]</w:t>
      </w:r>
    </w:p>
    <w:p w14:paraId="02612AE8" w14:textId="77777777" w:rsidR="00027E42" w:rsidRDefault="00027E42" w:rsidP="00027E42">
      <w:pPr>
        <w:pStyle w:val="Heading2"/>
      </w:pPr>
      <w:r>
        <w:t>Warnings/Precautions</w:t>
      </w:r>
    </w:p>
    <w:p w14:paraId="64B7C73E" w14:textId="77777777" w:rsidR="00027E42" w:rsidRDefault="00027E42" w:rsidP="00027E42">
      <w:r>
        <w:lastRenderedPageBreak/>
        <w:t>[answer here]</w:t>
      </w:r>
    </w:p>
    <w:p w14:paraId="796381DE" w14:textId="77777777" w:rsidR="00027E42" w:rsidRDefault="00027E42" w:rsidP="00027E42">
      <w:pPr>
        <w:pStyle w:val="Heading2"/>
      </w:pPr>
      <w:r>
        <w:t xml:space="preserve"> Adverse Reactions</w:t>
      </w:r>
    </w:p>
    <w:p w14:paraId="797A2B83" w14:textId="77777777" w:rsidR="00027E42" w:rsidRDefault="00027E42" w:rsidP="00027E42">
      <w:r>
        <w:t>[answer here]</w:t>
      </w:r>
    </w:p>
    <w:p w14:paraId="5EE4492F" w14:textId="77777777" w:rsidR="00027E42" w:rsidRDefault="00027E42" w:rsidP="00027E42">
      <w:pPr>
        <w:pStyle w:val="Heading2"/>
      </w:pPr>
      <w:r>
        <w:t xml:space="preserve"> Drug Interactions</w:t>
      </w:r>
    </w:p>
    <w:p w14:paraId="76D86F01" w14:textId="77777777" w:rsidR="00027E42" w:rsidRDefault="00027E42" w:rsidP="00027E42">
      <w:r>
        <w:t>[answer here]</w:t>
      </w:r>
    </w:p>
    <w:p w14:paraId="68277EE2" w14:textId="77777777" w:rsidR="00027E42" w:rsidRDefault="00027E42" w:rsidP="00027E42">
      <w:pPr>
        <w:pStyle w:val="Heading2"/>
      </w:pPr>
      <w:r>
        <w:t xml:space="preserve"> Pregnancy/Category</w:t>
      </w:r>
    </w:p>
    <w:p w14:paraId="4E3B9851" w14:textId="77777777" w:rsidR="00027E42" w:rsidRDefault="00027E42" w:rsidP="00027E42">
      <w:r>
        <w:t>[answer here]</w:t>
      </w:r>
    </w:p>
    <w:p w14:paraId="5F4F2AB3" w14:textId="77777777" w:rsidR="00027E42" w:rsidRDefault="00027E42" w:rsidP="00027E42">
      <w:pPr>
        <w:pStyle w:val="Heading2"/>
      </w:pPr>
      <w:r>
        <w:t xml:space="preserve"> Assessment/Monitoring</w:t>
      </w:r>
    </w:p>
    <w:p w14:paraId="7B25F59B" w14:textId="77777777" w:rsidR="00027E42" w:rsidRDefault="00027E42" w:rsidP="00027E42">
      <w:r>
        <w:t>[answer here]</w:t>
      </w:r>
    </w:p>
    <w:p w14:paraId="7A4C40AD" w14:textId="77777777" w:rsidR="00027E42" w:rsidRDefault="00027E42" w:rsidP="00027E42">
      <w:pPr>
        <w:pStyle w:val="Heading2"/>
      </w:pPr>
      <w:r>
        <w:t xml:space="preserve"> Patient Counseling</w:t>
      </w:r>
    </w:p>
    <w:p w14:paraId="5A5A3956" w14:textId="77777777" w:rsidR="00027E42" w:rsidRDefault="00027E42" w:rsidP="00027E42">
      <w:r>
        <w:t>[answer here]</w:t>
      </w:r>
    </w:p>
    <w:p w14:paraId="52568842" w14:textId="77777777" w:rsidR="00027E42" w:rsidRDefault="00027E42" w:rsidP="00027E42">
      <w:pPr>
        <w:pStyle w:val="Heading2"/>
      </w:pPr>
      <w:r>
        <w:t>Administration/Storage</w:t>
      </w:r>
    </w:p>
    <w:p w14:paraId="5CB63B05" w14:textId="77777777" w:rsidR="00027E42" w:rsidRDefault="00027E42" w:rsidP="00027E42">
      <w:r>
        <w:t>[answer here]</w:t>
      </w:r>
    </w:p>
    <w:p w14:paraId="56030FFF" w14:textId="77777777" w:rsidR="00566030" w:rsidRDefault="00566030" w:rsidP="00566030">
      <w:pPr>
        <w:spacing w:before="0" w:after="200" w:line="276" w:lineRule="auto"/>
        <w:ind w:left="0"/>
      </w:pPr>
    </w:p>
    <w:p w14:paraId="4E899A07" w14:textId="77777777" w:rsidR="00EB249F" w:rsidRDefault="00EB249F" w:rsidP="00566030">
      <w:pPr>
        <w:spacing w:before="0" w:after="200" w:line="276" w:lineRule="auto"/>
        <w:ind w:left="0"/>
      </w:pPr>
    </w:p>
    <w:p w14:paraId="0FE6EA11" w14:textId="77777777" w:rsidR="00EB249F" w:rsidRDefault="00EB249F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789789379"/>
        <w:placeholder>
          <w:docPart w:val="F24274BD5B214C35BCB1E122C8FC6063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28AE5AC1" w14:textId="77777777" w:rsidR="00EB249F" w:rsidRPr="00C10595" w:rsidRDefault="00EB249F" w:rsidP="00EB249F">
          <w:pPr>
            <w:pStyle w:val="Heading1"/>
          </w:pPr>
          <w:r w:rsidRPr="00C10595">
            <w:t>PDR Drug Card</w:t>
          </w:r>
        </w:p>
        <w:p w14:paraId="43DC6A04" w14:textId="77777777" w:rsidR="00EB249F" w:rsidRPr="004755AD" w:rsidRDefault="00EB249F" w:rsidP="00EB249F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Respiratory</w:t>
          </w:r>
        </w:p>
      </w:sdtContent>
    </w:sdt>
    <w:p w14:paraId="79DBF55D" w14:textId="77777777" w:rsidR="00EB249F" w:rsidRDefault="00EB249F" w:rsidP="00EB249F">
      <w:pPr>
        <w:pStyle w:val="Heading2"/>
      </w:pPr>
      <w:r>
        <w:t xml:space="preserve">Drug Brand Name </w:t>
      </w:r>
    </w:p>
    <w:p w14:paraId="0660EFCB" w14:textId="77777777" w:rsidR="00EB249F" w:rsidRDefault="00EB249F" w:rsidP="00EB249F">
      <w:r>
        <w:t>[answer here]</w:t>
      </w:r>
    </w:p>
    <w:p w14:paraId="4FDBEDBA" w14:textId="77777777" w:rsidR="00EB249F" w:rsidRDefault="00EB249F" w:rsidP="00EB249F">
      <w:pPr>
        <w:pStyle w:val="Heading2"/>
      </w:pPr>
      <w:r>
        <w:t>Other Brand Names/Generic Names</w:t>
      </w:r>
    </w:p>
    <w:p w14:paraId="433BCE23" w14:textId="77777777" w:rsidR="00EB249F" w:rsidRDefault="00EB249F" w:rsidP="00EB249F">
      <w:r>
        <w:t>[answer here]</w:t>
      </w:r>
    </w:p>
    <w:p w14:paraId="685FFF30" w14:textId="77777777" w:rsidR="00EB249F" w:rsidRDefault="00EB249F" w:rsidP="00EB249F">
      <w:pPr>
        <w:pStyle w:val="Heading2"/>
      </w:pPr>
      <w:r>
        <w:t>Manufacturer</w:t>
      </w:r>
    </w:p>
    <w:p w14:paraId="45CDB28C" w14:textId="77777777" w:rsidR="00EB249F" w:rsidRDefault="00EB249F" w:rsidP="00EB249F">
      <w:r>
        <w:t>[answer here]</w:t>
      </w:r>
    </w:p>
    <w:p w14:paraId="7F478417" w14:textId="77777777" w:rsidR="00EB249F" w:rsidRDefault="00EB249F" w:rsidP="00EB249F">
      <w:pPr>
        <w:pStyle w:val="Heading2"/>
      </w:pPr>
      <w:r>
        <w:t xml:space="preserve">Therapeutic Class </w:t>
      </w:r>
    </w:p>
    <w:p w14:paraId="75A36163" w14:textId="77777777" w:rsidR="00EB249F" w:rsidRDefault="00EB249F" w:rsidP="00EB249F">
      <w:r>
        <w:t>[answer here]</w:t>
      </w:r>
    </w:p>
    <w:p w14:paraId="17DBF6B2" w14:textId="77777777" w:rsidR="00EB249F" w:rsidRDefault="00EB249F" w:rsidP="00EB249F">
      <w:pPr>
        <w:pStyle w:val="Heading2"/>
      </w:pPr>
      <w:r>
        <w:t>Indications</w:t>
      </w:r>
    </w:p>
    <w:p w14:paraId="6C93DB82" w14:textId="77777777" w:rsidR="00EB249F" w:rsidRDefault="00EB249F" w:rsidP="00EB249F">
      <w:r>
        <w:t>[answer here]</w:t>
      </w:r>
    </w:p>
    <w:p w14:paraId="7F590A0D" w14:textId="77777777" w:rsidR="00EB249F" w:rsidRDefault="00EB249F" w:rsidP="00EB249F">
      <w:pPr>
        <w:pStyle w:val="Heading2"/>
      </w:pPr>
      <w:r>
        <w:t>Adult Dosage/ Pediatric Dosage</w:t>
      </w:r>
    </w:p>
    <w:p w14:paraId="15E3906F" w14:textId="77777777" w:rsidR="00EB249F" w:rsidRDefault="00EB249F" w:rsidP="00EB249F">
      <w:r>
        <w:t>[answer here]</w:t>
      </w:r>
    </w:p>
    <w:p w14:paraId="5628A19A" w14:textId="77777777" w:rsidR="00EB249F" w:rsidRDefault="00EB249F" w:rsidP="00EB249F">
      <w:pPr>
        <w:pStyle w:val="Heading2"/>
      </w:pPr>
      <w:r>
        <w:t xml:space="preserve">How Supplied (Tabs, injection, topical, sublingual, IV, etc. scored or not scored) </w:t>
      </w:r>
    </w:p>
    <w:p w14:paraId="6FCC8262" w14:textId="77777777" w:rsidR="00EB249F" w:rsidRDefault="00EB249F" w:rsidP="00EB249F">
      <w:r>
        <w:t>[answer here]</w:t>
      </w:r>
    </w:p>
    <w:p w14:paraId="13B2E9F5" w14:textId="77777777" w:rsidR="00EB249F" w:rsidRDefault="00EB249F" w:rsidP="00EB249F">
      <w:pPr>
        <w:pStyle w:val="Heading2"/>
      </w:pPr>
      <w:r>
        <w:t>Contraindications</w:t>
      </w:r>
    </w:p>
    <w:p w14:paraId="51C61553" w14:textId="77777777" w:rsidR="00EB249F" w:rsidRDefault="00EB249F" w:rsidP="00EB249F">
      <w:r>
        <w:t>[answer here]</w:t>
      </w:r>
    </w:p>
    <w:p w14:paraId="372CE945" w14:textId="77777777" w:rsidR="00EB249F" w:rsidRDefault="00EB249F" w:rsidP="00EB249F">
      <w:pPr>
        <w:pStyle w:val="Heading2"/>
      </w:pPr>
      <w:r>
        <w:t>Warnings/Precautions</w:t>
      </w:r>
    </w:p>
    <w:p w14:paraId="50FDC6EB" w14:textId="77777777" w:rsidR="00EB249F" w:rsidRDefault="00EB249F" w:rsidP="00EB249F">
      <w:r>
        <w:lastRenderedPageBreak/>
        <w:t>[answer here]</w:t>
      </w:r>
    </w:p>
    <w:p w14:paraId="32C510D2" w14:textId="77777777" w:rsidR="00EB249F" w:rsidRDefault="00EB249F" w:rsidP="00EB249F">
      <w:pPr>
        <w:pStyle w:val="Heading2"/>
      </w:pPr>
      <w:r>
        <w:t xml:space="preserve"> Adverse Reactions</w:t>
      </w:r>
    </w:p>
    <w:p w14:paraId="4D230DE6" w14:textId="77777777" w:rsidR="00EB249F" w:rsidRDefault="00EB249F" w:rsidP="00EB249F">
      <w:r>
        <w:t>[answer here]</w:t>
      </w:r>
    </w:p>
    <w:p w14:paraId="54D90094" w14:textId="77777777" w:rsidR="00EB249F" w:rsidRDefault="00EB249F" w:rsidP="00EB249F">
      <w:pPr>
        <w:pStyle w:val="Heading2"/>
      </w:pPr>
      <w:r>
        <w:t xml:space="preserve"> Drug Interactions</w:t>
      </w:r>
    </w:p>
    <w:p w14:paraId="23F8074F" w14:textId="77777777" w:rsidR="00EB249F" w:rsidRDefault="00EB249F" w:rsidP="00EB249F">
      <w:r>
        <w:t>[answer here]</w:t>
      </w:r>
    </w:p>
    <w:p w14:paraId="7D3D177F" w14:textId="77777777" w:rsidR="00EB249F" w:rsidRDefault="00EB249F" w:rsidP="00EB249F">
      <w:pPr>
        <w:pStyle w:val="Heading2"/>
      </w:pPr>
      <w:r>
        <w:t xml:space="preserve"> Pregnancy/Category</w:t>
      </w:r>
    </w:p>
    <w:p w14:paraId="2BBB4D03" w14:textId="77777777" w:rsidR="00EB249F" w:rsidRDefault="00EB249F" w:rsidP="00EB249F">
      <w:r>
        <w:t>[answer here]</w:t>
      </w:r>
    </w:p>
    <w:p w14:paraId="4B8638E4" w14:textId="77777777" w:rsidR="00EB249F" w:rsidRDefault="00EB249F" w:rsidP="00EB249F">
      <w:pPr>
        <w:pStyle w:val="Heading2"/>
      </w:pPr>
      <w:r>
        <w:t xml:space="preserve"> Assessment/Monitoring</w:t>
      </w:r>
    </w:p>
    <w:p w14:paraId="774163A2" w14:textId="77777777" w:rsidR="00EB249F" w:rsidRDefault="00EB249F" w:rsidP="00EB249F">
      <w:r>
        <w:t>[answer here]</w:t>
      </w:r>
    </w:p>
    <w:p w14:paraId="229831C5" w14:textId="77777777" w:rsidR="00EB249F" w:rsidRDefault="00EB249F" w:rsidP="00EB249F">
      <w:pPr>
        <w:pStyle w:val="Heading2"/>
      </w:pPr>
      <w:r>
        <w:t xml:space="preserve"> Patient Counseling</w:t>
      </w:r>
    </w:p>
    <w:p w14:paraId="43BA060B" w14:textId="77777777" w:rsidR="00EB249F" w:rsidRDefault="00EB249F" w:rsidP="00EB249F">
      <w:r>
        <w:t>[answer here]</w:t>
      </w:r>
    </w:p>
    <w:p w14:paraId="5286A5AB" w14:textId="77777777" w:rsidR="00EB249F" w:rsidRDefault="00EB249F" w:rsidP="00EB249F">
      <w:pPr>
        <w:pStyle w:val="Heading2"/>
      </w:pPr>
      <w:r>
        <w:t>Administration/Storage</w:t>
      </w:r>
    </w:p>
    <w:p w14:paraId="128E6A83" w14:textId="77777777" w:rsidR="00EB249F" w:rsidRDefault="00EB249F" w:rsidP="00EB249F">
      <w:r>
        <w:t>[answer here]</w:t>
      </w:r>
    </w:p>
    <w:p w14:paraId="7C98F1D0" w14:textId="77777777" w:rsidR="00EB249F" w:rsidRDefault="00EB249F" w:rsidP="00566030">
      <w:pPr>
        <w:spacing w:before="0" w:after="200" w:line="276" w:lineRule="auto"/>
        <w:ind w:left="0"/>
      </w:pPr>
    </w:p>
    <w:p w14:paraId="1281AAAE" w14:textId="77777777" w:rsidR="00EB249F" w:rsidRDefault="00EB249F" w:rsidP="00566030">
      <w:pPr>
        <w:spacing w:before="0" w:after="200" w:line="276" w:lineRule="auto"/>
        <w:ind w:left="0"/>
      </w:pPr>
    </w:p>
    <w:p w14:paraId="137DA144" w14:textId="77777777" w:rsidR="00EB249F" w:rsidRDefault="00EB249F" w:rsidP="00566030">
      <w:pPr>
        <w:spacing w:before="0" w:after="200" w:line="276" w:lineRule="auto"/>
        <w:ind w:left="0"/>
      </w:pPr>
    </w:p>
    <w:p w14:paraId="55A06F31" w14:textId="77777777" w:rsidR="00EB249F" w:rsidRDefault="00EB249F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-1423262366"/>
        <w:placeholder>
          <w:docPart w:val="E9F2A62A24514D6DBC0402AA3420189C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06D67B34" w14:textId="77777777" w:rsidR="00EB249F" w:rsidRPr="00C10595" w:rsidRDefault="00EB249F" w:rsidP="00EB249F">
          <w:pPr>
            <w:pStyle w:val="Heading1"/>
          </w:pPr>
          <w:r w:rsidRPr="00C10595">
            <w:t>PDR Drug Card</w:t>
          </w:r>
        </w:p>
        <w:p w14:paraId="6D41298B" w14:textId="77777777" w:rsidR="00EB249F" w:rsidRPr="004755AD" w:rsidRDefault="00584B0F" w:rsidP="00EB249F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Immune</w:t>
          </w:r>
        </w:p>
      </w:sdtContent>
    </w:sdt>
    <w:p w14:paraId="77E3A76A" w14:textId="77777777" w:rsidR="00EB249F" w:rsidRDefault="00EB249F" w:rsidP="00EB249F">
      <w:pPr>
        <w:pStyle w:val="Heading2"/>
      </w:pPr>
      <w:r>
        <w:t xml:space="preserve">Drug Brand Name </w:t>
      </w:r>
    </w:p>
    <w:p w14:paraId="739A7954" w14:textId="77777777" w:rsidR="00EB249F" w:rsidRDefault="00EB249F" w:rsidP="00EB249F">
      <w:r>
        <w:t>[answer here]</w:t>
      </w:r>
    </w:p>
    <w:p w14:paraId="082D740B" w14:textId="77777777" w:rsidR="00EB249F" w:rsidRDefault="00EB249F" w:rsidP="00EB249F">
      <w:pPr>
        <w:pStyle w:val="Heading2"/>
      </w:pPr>
      <w:r>
        <w:t>Other Brand Names/Generic Names</w:t>
      </w:r>
    </w:p>
    <w:p w14:paraId="52C98C75" w14:textId="77777777" w:rsidR="00EB249F" w:rsidRDefault="00EB249F" w:rsidP="00EB249F">
      <w:r>
        <w:t>[answer here]</w:t>
      </w:r>
    </w:p>
    <w:p w14:paraId="191E42C4" w14:textId="77777777" w:rsidR="00EB249F" w:rsidRDefault="00EB249F" w:rsidP="00EB249F">
      <w:pPr>
        <w:pStyle w:val="Heading2"/>
      </w:pPr>
      <w:r>
        <w:t>Manufacturer</w:t>
      </w:r>
    </w:p>
    <w:p w14:paraId="38F42003" w14:textId="77777777" w:rsidR="00EB249F" w:rsidRDefault="00EB249F" w:rsidP="00EB249F">
      <w:r>
        <w:t>[answer here]</w:t>
      </w:r>
    </w:p>
    <w:p w14:paraId="087CDF85" w14:textId="77777777" w:rsidR="00EB249F" w:rsidRDefault="00EB249F" w:rsidP="00EB249F">
      <w:pPr>
        <w:pStyle w:val="Heading2"/>
      </w:pPr>
      <w:r>
        <w:t xml:space="preserve">Therapeutic Class </w:t>
      </w:r>
    </w:p>
    <w:p w14:paraId="3997AF48" w14:textId="77777777" w:rsidR="00EB249F" w:rsidRDefault="00EB249F" w:rsidP="00EB249F">
      <w:r>
        <w:t>[answer here]</w:t>
      </w:r>
    </w:p>
    <w:p w14:paraId="0B2C3F51" w14:textId="77777777" w:rsidR="00EB249F" w:rsidRDefault="00EB249F" w:rsidP="00EB249F">
      <w:pPr>
        <w:pStyle w:val="Heading2"/>
      </w:pPr>
      <w:r>
        <w:t>Indications</w:t>
      </w:r>
    </w:p>
    <w:p w14:paraId="3B85B7F4" w14:textId="77777777" w:rsidR="00EB249F" w:rsidRDefault="00EB249F" w:rsidP="00EB249F">
      <w:r>
        <w:t>[answer here]</w:t>
      </w:r>
    </w:p>
    <w:p w14:paraId="13EEE7F5" w14:textId="77777777" w:rsidR="00EB249F" w:rsidRDefault="00EB249F" w:rsidP="00EB249F">
      <w:pPr>
        <w:pStyle w:val="Heading2"/>
      </w:pPr>
      <w:r>
        <w:t>Adult Dosage/ Pediatric Dosage</w:t>
      </w:r>
    </w:p>
    <w:p w14:paraId="4F454D16" w14:textId="77777777" w:rsidR="00EB249F" w:rsidRDefault="00EB249F" w:rsidP="00EB249F">
      <w:r>
        <w:t>[answer here]</w:t>
      </w:r>
    </w:p>
    <w:p w14:paraId="30AB2FD7" w14:textId="77777777" w:rsidR="00EB249F" w:rsidRDefault="00EB249F" w:rsidP="00EB249F">
      <w:pPr>
        <w:pStyle w:val="Heading2"/>
      </w:pPr>
      <w:r>
        <w:t xml:space="preserve">How Supplied (Tabs, injection, topical, sublingual, IV, etc. scored or not scored) </w:t>
      </w:r>
    </w:p>
    <w:p w14:paraId="325725B2" w14:textId="77777777" w:rsidR="00EB249F" w:rsidRDefault="00EB249F" w:rsidP="00EB249F">
      <w:r>
        <w:t>[answer here]</w:t>
      </w:r>
    </w:p>
    <w:p w14:paraId="544DE84B" w14:textId="77777777" w:rsidR="00EB249F" w:rsidRDefault="00EB249F" w:rsidP="00EB249F">
      <w:pPr>
        <w:pStyle w:val="Heading2"/>
      </w:pPr>
      <w:r>
        <w:t>Contraindications</w:t>
      </w:r>
    </w:p>
    <w:p w14:paraId="4BD55BCA" w14:textId="77777777" w:rsidR="00EB249F" w:rsidRDefault="00EB249F" w:rsidP="00EB249F">
      <w:r>
        <w:t>[answer here]</w:t>
      </w:r>
    </w:p>
    <w:p w14:paraId="532F265B" w14:textId="77777777" w:rsidR="00EB249F" w:rsidRDefault="00EB249F" w:rsidP="00EB249F">
      <w:pPr>
        <w:pStyle w:val="Heading2"/>
      </w:pPr>
      <w:r>
        <w:t>Warnings/Precautions</w:t>
      </w:r>
    </w:p>
    <w:p w14:paraId="52DF3FF5" w14:textId="77777777" w:rsidR="00EB249F" w:rsidRDefault="00EB249F" w:rsidP="00EB249F">
      <w:r>
        <w:lastRenderedPageBreak/>
        <w:t>[answer here]</w:t>
      </w:r>
    </w:p>
    <w:p w14:paraId="59A57E1B" w14:textId="77777777" w:rsidR="00EB249F" w:rsidRDefault="00EB249F" w:rsidP="00EB249F">
      <w:pPr>
        <w:pStyle w:val="Heading2"/>
      </w:pPr>
      <w:r>
        <w:t xml:space="preserve"> Adverse Reactions</w:t>
      </w:r>
    </w:p>
    <w:p w14:paraId="3CE3C56C" w14:textId="77777777" w:rsidR="00EB249F" w:rsidRDefault="00EB249F" w:rsidP="00EB249F">
      <w:r>
        <w:t>[answer here]</w:t>
      </w:r>
    </w:p>
    <w:p w14:paraId="0919A47E" w14:textId="77777777" w:rsidR="00EB249F" w:rsidRDefault="00EB249F" w:rsidP="00EB249F">
      <w:pPr>
        <w:pStyle w:val="Heading2"/>
      </w:pPr>
      <w:r>
        <w:t xml:space="preserve"> Drug Interactions</w:t>
      </w:r>
    </w:p>
    <w:p w14:paraId="37C82A99" w14:textId="77777777" w:rsidR="00EB249F" w:rsidRDefault="00EB249F" w:rsidP="00EB249F">
      <w:r>
        <w:t>[answer here]</w:t>
      </w:r>
    </w:p>
    <w:p w14:paraId="15170B99" w14:textId="77777777" w:rsidR="00EB249F" w:rsidRDefault="00EB249F" w:rsidP="00EB249F">
      <w:pPr>
        <w:pStyle w:val="Heading2"/>
      </w:pPr>
      <w:r>
        <w:t xml:space="preserve"> Pregnancy/Category</w:t>
      </w:r>
    </w:p>
    <w:p w14:paraId="3024A228" w14:textId="77777777" w:rsidR="00EB249F" w:rsidRDefault="00EB249F" w:rsidP="00EB249F">
      <w:r>
        <w:t>[answer here]</w:t>
      </w:r>
    </w:p>
    <w:p w14:paraId="086DAD81" w14:textId="77777777" w:rsidR="00EB249F" w:rsidRDefault="00EB249F" w:rsidP="00EB249F">
      <w:pPr>
        <w:pStyle w:val="Heading2"/>
      </w:pPr>
      <w:r>
        <w:t xml:space="preserve"> Assessment/Monitoring</w:t>
      </w:r>
    </w:p>
    <w:p w14:paraId="72A5E096" w14:textId="77777777" w:rsidR="00EB249F" w:rsidRDefault="00EB249F" w:rsidP="00EB249F">
      <w:r>
        <w:t>[answer here]</w:t>
      </w:r>
    </w:p>
    <w:p w14:paraId="60A5D992" w14:textId="77777777" w:rsidR="00EB249F" w:rsidRDefault="00EB249F" w:rsidP="00EB249F">
      <w:pPr>
        <w:pStyle w:val="Heading2"/>
      </w:pPr>
      <w:r>
        <w:t xml:space="preserve"> Patient Counseling</w:t>
      </w:r>
    </w:p>
    <w:p w14:paraId="55989246" w14:textId="77777777" w:rsidR="00EB249F" w:rsidRDefault="00EB249F" w:rsidP="00EB249F">
      <w:r>
        <w:t>[answer here]</w:t>
      </w:r>
    </w:p>
    <w:p w14:paraId="59307845" w14:textId="77777777" w:rsidR="00EB249F" w:rsidRDefault="00EB249F" w:rsidP="00EB249F">
      <w:pPr>
        <w:pStyle w:val="Heading2"/>
      </w:pPr>
      <w:r>
        <w:t>Administration/Storage</w:t>
      </w:r>
    </w:p>
    <w:p w14:paraId="3382DE09" w14:textId="77777777" w:rsidR="00EB249F" w:rsidRDefault="00EB249F" w:rsidP="00EB249F">
      <w:r>
        <w:t>[answer here]</w:t>
      </w:r>
    </w:p>
    <w:p w14:paraId="3E8CD97C" w14:textId="77777777" w:rsidR="00EB249F" w:rsidRDefault="00EB249F" w:rsidP="00566030">
      <w:pPr>
        <w:spacing w:before="0" w:after="200" w:line="276" w:lineRule="auto"/>
        <w:ind w:left="0"/>
      </w:pPr>
    </w:p>
    <w:p w14:paraId="3C803833" w14:textId="77777777" w:rsidR="00C21237" w:rsidRDefault="00C21237" w:rsidP="00566030">
      <w:pPr>
        <w:spacing w:before="0" w:after="200" w:line="276" w:lineRule="auto"/>
        <w:ind w:left="0"/>
      </w:pPr>
    </w:p>
    <w:p w14:paraId="1DF8C150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-642581180"/>
        <w:placeholder>
          <w:docPart w:val="75CE9D2D44044027AD8820D5B16C9302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6B1CEA29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4F500767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Neuro</w:t>
          </w:r>
        </w:p>
      </w:sdtContent>
    </w:sdt>
    <w:p w14:paraId="4C38D275" w14:textId="77777777" w:rsidR="00C21237" w:rsidRDefault="00C21237" w:rsidP="00C21237">
      <w:pPr>
        <w:pStyle w:val="Heading2"/>
      </w:pPr>
      <w:r>
        <w:t xml:space="preserve">Drug Brand Name </w:t>
      </w:r>
    </w:p>
    <w:p w14:paraId="3AEEBCC1" w14:textId="77777777" w:rsidR="00C21237" w:rsidRDefault="00C21237" w:rsidP="00C21237">
      <w:r>
        <w:t>[answer here]</w:t>
      </w:r>
    </w:p>
    <w:p w14:paraId="73CC0151" w14:textId="77777777" w:rsidR="00C21237" w:rsidRDefault="00C21237" w:rsidP="00C21237">
      <w:pPr>
        <w:pStyle w:val="Heading2"/>
      </w:pPr>
      <w:r>
        <w:t>Other Brand Names/Generic Names</w:t>
      </w:r>
    </w:p>
    <w:p w14:paraId="745B6C05" w14:textId="77777777" w:rsidR="00C21237" w:rsidRDefault="00C21237" w:rsidP="00C21237">
      <w:r>
        <w:t>[answer here]</w:t>
      </w:r>
    </w:p>
    <w:p w14:paraId="724BF5B9" w14:textId="77777777" w:rsidR="00C21237" w:rsidRDefault="00C21237" w:rsidP="00C21237">
      <w:pPr>
        <w:pStyle w:val="Heading2"/>
      </w:pPr>
      <w:r>
        <w:t>Manufacturer</w:t>
      </w:r>
    </w:p>
    <w:p w14:paraId="671EA86D" w14:textId="77777777" w:rsidR="00C21237" w:rsidRDefault="00C21237" w:rsidP="00C21237">
      <w:r>
        <w:t>[answer here]</w:t>
      </w:r>
    </w:p>
    <w:p w14:paraId="1E303EEF" w14:textId="77777777" w:rsidR="00C21237" w:rsidRDefault="00C21237" w:rsidP="00C21237">
      <w:pPr>
        <w:pStyle w:val="Heading2"/>
      </w:pPr>
      <w:r>
        <w:t xml:space="preserve">Therapeutic Class </w:t>
      </w:r>
    </w:p>
    <w:p w14:paraId="3BEB086D" w14:textId="77777777" w:rsidR="00C21237" w:rsidRDefault="00C21237" w:rsidP="00C21237">
      <w:r>
        <w:t>[answer here]</w:t>
      </w:r>
    </w:p>
    <w:p w14:paraId="42AF20E1" w14:textId="77777777" w:rsidR="00C21237" w:rsidRDefault="00C21237" w:rsidP="00C21237">
      <w:pPr>
        <w:pStyle w:val="Heading2"/>
      </w:pPr>
      <w:r>
        <w:t>Indications</w:t>
      </w:r>
    </w:p>
    <w:p w14:paraId="538D2510" w14:textId="77777777" w:rsidR="00C21237" w:rsidRDefault="00C21237" w:rsidP="00C21237">
      <w:r>
        <w:t>[answer here]</w:t>
      </w:r>
    </w:p>
    <w:p w14:paraId="68D3C208" w14:textId="77777777" w:rsidR="00C21237" w:rsidRDefault="00C21237" w:rsidP="00C21237">
      <w:pPr>
        <w:pStyle w:val="Heading2"/>
      </w:pPr>
      <w:r>
        <w:t>Adult Dosage/ Pediatric Dosage</w:t>
      </w:r>
    </w:p>
    <w:p w14:paraId="1EC7AA57" w14:textId="77777777" w:rsidR="00C21237" w:rsidRDefault="00C21237" w:rsidP="00C21237">
      <w:r>
        <w:t>[answer here]</w:t>
      </w:r>
    </w:p>
    <w:p w14:paraId="6CDE81A0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2F1FD5E8" w14:textId="77777777" w:rsidR="00C21237" w:rsidRDefault="00C21237" w:rsidP="00C21237">
      <w:r>
        <w:t>[answer here]</w:t>
      </w:r>
    </w:p>
    <w:p w14:paraId="735DE5A4" w14:textId="77777777" w:rsidR="00C21237" w:rsidRDefault="00C21237" w:rsidP="00C21237">
      <w:pPr>
        <w:pStyle w:val="Heading2"/>
      </w:pPr>
      <w:r>
        <w:t>Contraindications</w:t>
      </w:r>
    </w:p>
    <w:p w14:paraId="743FC5E7" w14:textId="77777777" w:rsidR="00C21237" w:rsidRDefault="00C21237" w:rsidP="00C21237">
      <w:r>
        <w:t>[answer here]</w:t>
      </w:r>
    </w:p>
    <w:p w14:paraId="4D981C8A" w14:textId="77777777" w:rsidR="00C21237" w:rsidRDefault="00C21237" w:rsidP="00C21237">
      <w:pPr>
        <w:pStyle w:val="Heading2"/>
      </w:pPr>
      <w:r>
        <w:t>Warnings/Precautions</w:t>
      </w:r>
    </w:p>
    <w:p w14:paraId="5F8BAA14" w14:textId="77777777" w:rsidR="00C21237" w:rsidRDefault="00C21237" w:rsidP="00C21237">
      <w:r>
        <w:lastRenderedPageBreak/>
        <w:t>[answer here]</w:t>
      </w:r>
    </w:p>
    <w:p w14:paraId="0C08BA34" w14:textId="77777777" w:rsidR="00C21237" w:rsidRDefault="00C21237" w:rsidP="00C21237">
      <w:pPr>
        <w:pStyle w:val="Heading2"/>
      </w:pPr>
      <w:r>
        <w:t xml:space="preserve"> Adverse Reactions</w:t>
      </w:r>
    </w:p>
    <w:p w14:paraId="45DC16CF" w14:textId="77777777" w:rsidR="00C21237" w:rsidRDefault="00C21237" w:rsidP="00C21237">
      <w:r>
        <w:t>[answer here]</w:t>
      </w:r>
    </w:p>
    <w:p w14:paraId="2763ECB3" w14:textId="77777777" w:rsidR="00C21237" w:rsidRDefault="00C21237" w:rsidP="00C21237">
      <w:pPr>
        <w:pStyle w:val="Heading2"/>
      </w:pPr>
      <w:r>
        <w:t xml:space="preserve"> Drug Interactions</w:t>
      </w:r>
    </w:p>
    <w:p w14:paraId="3F7C5F47" w14:textId="77777777" w:rsidR="00C21237" w:rsidRDefault="00C21237" w:rsidP="00C21237">
      <w:r>
        <w:t>[answer here]</w:t>
      </w:r>
    </w:p>
    <w:p w14:paraId="215FEEE0" w14:textId="77777777" w:rsidR="00C21237" w:rsidRDefault="00C21237" w:rsidP="00C21237">
      <w:pPr>
        <w:pStyle w:val="Heading2"/>
      </w:pPr>
      <w:r>
        <w:t xml:space="preserve"> Pregnancy/Category</w:t>
      </w:r>
    </w:p>
    <w:p w14:paraId="785BD72C" w14:textId="77777777" w:rsidR="00C21237" w:rsidRDefault="00C21237" w:rsidP="00C21237">
      <w:r>
        <w:t>[answer here]</w:t>
      </w:r>
    </w:p>
    <w:p w14:paraId="765A9DFB" w14:textId="77777777" w:rsidR="00C21237" w:rsidRDefault="00C21237" w:rsidP="00C21237">
      <w:pPr>
        <w:pStyle w:val="Heading2"/>
      </w:pPr>
      <w:r>
        <w:t xml:space="preserve"> Assessment/Monitoring</w:t>
      </w:r>
    </w:p>
    <w:p w14:paraId="0D6B8EB6" w14:textId="77777777" w:rsidR="00C21237" w:rsidRDefault="00C21237" w:rsidP="00C21237">
      <w:r>
        <w:t>[answer here]</w:t>
      </w:r>
    </w:p>
    <w:p w14:paraId="724E9E93" w14:textId="77777777" w:rsidR="00C21237" w:rsidRDefault="00C21237" w:rsidP="00C21237">
      <w:pPr>
        <w:pStyle w:val="Heading2"/>
      </w:pPr>
      <w:r>
        <w:t xml:space="preserve"> Patient Counseling</w:t>
      </w:r>
    </w:p>
    <w:p w14:paraId="4D267206" w14:textId="77777777" w:rsidR="00C21237" w:rsidRDefault="00C21237" w:rsidP="00C21237">
      <w:r>
        <w:t>[answer here]</w:t>
      </w:r>
    </w:p>
    <w:p w14:paraId="56F13D80" w14:textId="77777777" w:rsidR="00C21237" w:rsidRDefault="00C21237" w:rsidP="00C21237">
      <w:pPr>
        <w:pStyle w:val="Heading2"/>
      </w:pPr>
      <w:r>
        <w:t>Administration/Storage</w:t>
      </w:r>
    </w:p>
    <w:p w14:paraId="7FD131DC" w14:textId="77777777" w:rsidR="00C21237" w:rsidRDefault="00C21237" w:rsidP="00C21237">
      <w:r>
        <w:t>[answer here]</w:t>
      </w:r>
    </w:p>
    <w:p w14:paraId="1772C760" w14:textId="77777777" w:rsidR="00C21237" w:rsidRDefault="00C21237" w:rsidP="00566030">
      <w:pPr>
        <w:spacing w:before="0" w:after="200" w:line="276" w:lineRule="auto"/>
        <w:ind w:left="0"/>
      </w:pPr>
    </w:p>
    <w:p w14:paraId="29576A7E" w14:textId="77777777" w:rsidR="00C21237" w:rsidRDefault="00C21237" w:rsidP="00566030">
      <w:pPr>
        <w:spacing w:before="0" w:after="200" w:line="276" w:lineRule="auto"/>
        <w:ind w:left="0"/>
      </w:pPr>
    </w:p>
    <w:p w14:paraId="199D3B98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-1648734348"/>
        <w:placeholder>
          <w:docPart w:val="E56BF1E69C24413E95629A0D2A8B2D1A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4003E533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707CAB18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Cardio</w:t>
          </w:r>
        </w:p>
      </w:sdtContent>
    </w:sdt>
    <w:p w14:paraId="79BCA230" w14:textId="77777777" w:rsidR="00C21237" w:rsidRDefault="00C21237" w:rsidP="00C21237">
      <w:pPr>
        <w:pStyle w:val="Heading2"/>
      </w:pPr>
      <w:r>
        <w:t xml:space="preserve">Drug Brand Name </w:t>
      </w:r>
    </w:p>
    <w:p w14:paraId="54A70FFC" w14:textId="77777777" w:rsidR="00C21237" w:rsidRDefault="00C21237" w:rsidP="00C21237">
      <w:r>
        <w:t>[answer here]</w:t>
      </w:r>
    </w:p>
    <w:p w14:paraId="281D1CD3" w14:textId="77777777" w:rsidR="00C21237" w:rsidRDefault="00C21237" w:rsidP="00C21237">
      <w:pPr>
        <w:pStyle w:val="Heading2"/>
      </w:pPr>
      <w:r>
        <w:t>Other Brand Names/Generic Names</w:t>
      </w:r>
    </w:p>
    <w:p w14:paraId="7FE7A22A" w14:textId="77777777" w:rsidR="00C21237" w:rsidRDefault="00C21237" w:rsidP="00C21237">
      <w:r>
        <w:t>[answer here]</w:t>
      </w:r>
    </w:p>
    <w:p w14:paraId="74452B74" w14:textId="77777777" w:rsidR="00C21237" w:rsidRDefault="00C21237" w:rsidP="00C21237">
      <w:pPr>
        <w:pStyle w:val="Heading2"/>
      </w:pPr>
      <w:r>
        <w:t>Manufacturer</w:t>
      </w:r>
    </w:p>
    <w:p w14:paraId="1CA0E745" w14:textId="77777777" w:rsidR="00C21237" w:rsidRDefault="00C21237" w:rsidP="00C21237">
      <w:r>
        <w:t>[answer here]</w:t>
      </w:r>
    </w:p>
    <w:p w14:paraId="63D50BB8" w14:textId="77777777" w:rsidR="00C21237" w:rsidRDefault="00C21237" w:rsidP="00C21237">
      <w:pPr>
        <w:pStyle w:val="Heading2"/>
      </w:pPr>
      <w:r>
        <w:t xml:space="preserve">Therapeutic Class </w:t>
      </w:r>
    </w:p>
    <w:p w14:paraId="7F2F80E2" w14:textId="77777777" w:rsidR="00C21237" w:rsidRDefault="00C21237" w:rsidP="00C21237">
      <w:r>
        <w:t>[answer here]</w:t>
      </w:r>
    </w:p>
    <w:p w14:paraId="5C7065A5" w14:textId="77777777" w:rsidR="00C21237" w:rsidRDefault="00C21237" w:rsidP="00C21237">
      <w:pPr>
        <w:pStyle w:val="Heading2"/>
      </w:pPr>
      <w:r>
        <w:t>Indications</w:t>
      </w:r>
    </w:p>
    <w:p w14:paraId="5EF85B68" w14:textId="77777777" w:rsidR="00C21237" w:rsidRDefault="00C21237" w:rsidP="00C21237">
      <w:r>
        <w:t>[answer here]</w:t>
      </w:r>
    </w:p>
    <w:p w14:paraId="78D79745" w14:textId="77777777" w:rsidR="00C21237" w:rsidRDefault="00C21237" w:rsidP="00C21237">
      <w:pPr>
        <w:pStyle w:val="Heading2"/>
      </w:pPr>
      <w:r>
        <w:t>Adult Dosage/ Pediatric Dosage</w:t>
      </w:r>
    </w:p>
    <w:p w14:paraId="01D320E4" w14:textId="77777777" w:rsidR="00C21237" w:rsidRDefault="00C21237" w:rsidP="00C21237">
      <w:r>
        <w:t>[answer here]</w:t>
      </w:r>
    </w:p>
    <w:p w14:paraId="1BA170D2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1B71DF4B" w14:textId="77777777" w:rsidR="00C21237" w:rsidRDefault="00C21237" w:rsidP="00C21237">
      <w:r>
        <w:t>[answer here]</w:t>
      </w:r>
    </w:p>
    <w:p w14:paraId="7A8FF0CC" w14:textId="77777777" w:rsidR="00C21237" w:rsidRDefault="00C21237" w:rsidP="00C21237">
      <w:pPr>
        <w:pStyle w:val="Heading2"/>
      </w:pPr>
      <w:r>
        <w:t>Contraindications</w:t>
      </w:r>
    </w:p>
    <w:p w14:paraId="7F15B6EB" w14:textId="77777777" w:rsidR="00C21237" w:rsidRDefault="00C21237" w:rsidP="00C21237">
      <w:r>
        <w:t>[answer here]</w:t>
      </w:r>
    </w:p>
    <w:p w14:paraId="7F175C77" w14:textId="77777777" w:rsidR="00C21237" w:rsidRDefault="00C21237" w:rsidP="00C21237">
      <w:pPr>
        <w:pStyle w:val="Heading2"/>
      </w:pPr>
      <w:r>
        <w:t>Warnings/Precautions</w:t>
      </w:r>
    </w:p>
    <w:p w14:paraId="3E432E40" w14:textId="77777777" w:rsidR="00C21237" w:rsidRDefault="00C21237" w:rsidP="00C21237">
      <w:r>
        <w:lastRenderedPageBreak/>
        <w:t>[answer here]</w:t>
      </w:r>
    </w:p>
    <w:p w14:paraId="3252322E" w14:textId="77777777" w:rsidR="00C21237" w:rsidRDefault="00C21237" w:rsidP="00C21237">
      <w:pPr>
        <w:pStyle w:val="Heading2"/>
      </w:pPr>
      <w:r>
        <w:t xml:space="preserve"> Adverse Reactions</w:t>
      </w:r>
    </w:p>
    <w:p w14:paraId="165BDBE4" w14:textId="77777777" w:rsidR="00C21237" w:rsidRDefault="00C21237" w:rsidP="00C21237">
      <w:r>
        <w:t>[answer here]</w:t>
      </w:r>
    </w:p>
    <w:p w14:paraId="5D0F70C0" w14:textId="77777777" w:rsidR="00C21237" w:rsidRDefault="00C21237" w:rsidP="00C21237">
      <w:pPr>
        <w:pStyle w:val="Heading2"/>
      </w:pPr>
      <w:r>
        <w:t xml:space="preserve"> Drug Interactions</w:t>
      </w:r>
    </w:p>
    <w:p w14:paraId="3465550F" w14:textId="77777777" w:rsidR="00C21237" w:rsidRDefault="00C21237" w:rsidP="00C21237">
      <w:r>
        <w:t>[answer here]</w:t>
      </w:r>
    </w:p>
    <w:p w14:paraId="2E7CFC17" w14:textId="77777777" w:rsidR="00C21237" w:rsidRDefault="00C21237" w:rsidP="00C21237">
      <w:pPr>
        <w:pStyle w:val="Heading2"/>
      </w:pPr>
      <w:r>
        <w:t xml:space="preserve"> Pregnancy/Category</w:t>
      </w:r>
    </w:p>
    <w:p w14:paraId="0BDFB774" w14:textId="77777777" w:rsidR="00C21237" w:rsidRDefault="00C21237" w:rsidP="00C21237">
      <w:r>
        <w:t>[answer here]</w:t>
      </w:r>
    </w:p>
    <w:p w14:paraId="208DA05B" w14:textId="77777777" w:rsidR="00C21237" w:rsidRDefault="00C21237" w:rsidP="00C21237">
      <w:pPr>
        <w:pStyle w:val="Heading2"/>
      </w:pPr>
      <w:r>
        <w:t xml:space="preserve"> Assessment/Monitoring</w:t>
      </w:r>
    </w:p>
    <w:p w14:paraId="744D73E9" w14:textId="77777777" w:rsidR="00C21237" w:rsidRDefault="00C21237" w:rsidP="00C21237">
      <w:r>
        <w:t>[answer here]</w:t>
      </w:r>
    </w:p>
    <w:p w14:paraId="5A649BF7" w14:textId="77777777" w:rsidR="00C21237" w:rsidRDefault="00C21237" w:rsidP="00C21237">
      <w:pPr>
        <w:pStyle w:val="Heading2"/>
      </w:pPr>
      <w:r>
        <w:t xml:space="preserve"> Patient Counseling</w:t>
      </w:r>
    </w:p>
    <w:p w14:paraId="60C04957" w14:textId="77777777" w:rsidR="00C21237" w:rsidRDefault="00C21237" w:rsidP="00C21237">
      <w:r>
        <w:t>[answer here]</w:t>
      </w:r>
    </w:p>
    <w:p w14:paraId="4BCA7D0D" w14:textId="77777777" w:rsidR="00C21237" w:rsidRDefault="00C21237" w:rsidP="00C21237">
      <w:pPr>
        <w:pStyle w:val="Heading2"/>
      </w:pPr>
      <w:r>
        <w:t>Administration/Storage</w:t>
      </w:r>
    </w:p>
    <w:p w14:paraId="322C2B86" w14:textId="77777777" w:rsidR="00C21237" w:rsidRDefault="00C21237" w:rsidP="00C21237">
      <w:r>
        <w:t>[answer here]</w:t>
      </w:r>
    </w:p>
    <w:p w14:paraId="638E7850" w14:textId="77777777" w:rsidR="00C21237" w:rsidRDefault="00C21237" w:rsidP="00566030">
      <w:pPr>
        <w:spacing w:before="0" w:after="200" w:line="276" w:lineRule="auto"/>
        <w:ind w:left="0"/>
      </w:pPr>
    </w:p>
    <w:p w14:paraId="6BAA7D96" w14:textId="77777777" w:rsidR="00C21237" w:rsidRDefault="00C21237" w:rsidP="00566030">
      <w:pPr>
        <w:spacing w:before="0" w:after="200" w:line="276" w:lineRule="auto"/>
        <w:ind w:left="0"/>
      </w:pPr>
    </w:p>
    <w:p w14:paraId="06A0CC3F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1469402874"/>
        <w:placeholder>
          <w:docPart w:val="34B789D8991C4A7BA84A9DF7EFD1B302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61C83DF7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59FE0598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Endocrine</w:t>
          </w:r>
        </w:p>
      </w:sdtContent>
    </w:sdt>
    <w:p w14:paraId="01298265" w14:textId="77777777" w:rsidR="00C21237" w:rsidRDefault="00C21237" w:rsidP="00C21237">
      <w:pPr>
        <w:pStyle w:val="Heading2"/>
      </w:pPr>
      <w:r>
        <w:t xml:space="preserve">Drug Brand Name </w:t>
      </w:r>
    </w:p>
    <w:p w14:paraId="307C1EEE" w14:textId="77777777" w:rsidR="00C21237" w:rsidRDefault="00C21237" w:rsidP="00C21237">
      <w:r>
        <w:t>[answer here]</w:t>
      </w:r>
    </w:p>
    <w:p w14:paraId="24BB59D2" w14:textId="77777777" w:rsidR="00C21237" w:rsidRDefault="00C21237" w:rsidP="00C21237">
      <w:pPr>
        <w:pStyle w:val="Heading2"/>
      </w:pPr>
      <w:r>
        <w:t>Other Brand Names/Generic Names</w:t>
      </w:r>
    </w:p>
    <w:p w14:paraId="42718599" w14:textId="77777777" w:rsidR="00C21237" w:rsidRDefault="00C21237" w:rsidP="00C21237">
      <w:r>
        <w:t>[answer here]</w:t>
      </w:r>
    </w:p>
    <w:p w14:paraId="181F1889" w14:textId="77777777" w:rsidR="00C21237" w:rsidRDefault="00C21237" w:rsidP="00C21237">
      <w:pPr>
        <w:pStyle w:val="Heading2"/>
      </w:pPr>
      <w:r>
        <w:t>Manufacturer</w:t>
      </w:r>
    </w:p>
    <w:p w14:paraId="7BFD08BF" w14:textId="77777777" w:rsidR="00C21237" w:rsidRDefault="00C21237" w:rsidP="00C21237">
      <w:r>
        <w:t>[answer here]</w:t>
      </w:r>
    </w:p>
    <w:p w14:paraId="35458471" w14:textId="77777777" w:rsidR="00C21237" w:rsidRDefault="00C21237" w:rsidP="00C21237">
      <w:pPr>
        <w:pStyle w:val="Heading2"/>
      </w:pPr>
      <w:r>
        <w:t xml:space="preserve">Therapeutic Class </w:t>
      </w:r>
    </w:p>
    <w:p w14:paraId="46F6C309" w14:textId="77777777" w:rsidR="00C21237" w:rsidRDefault="00C21237" w:rsidP="00C21237">
      <w:r>
        <w:t>[answer here]</w:t>
      </w:r>
    </w:p>
    <w:p w14:paraId="03A4FDE6" w14:textId="77777777" w:rsidR="00C21237" w:rsidRDefault="00C21237" w:rsidP="00C21237">
      <w:pPr>
        <w:pStyle w:val="Heading2"/>
      </w:pPr>
      <w:r>
        <w:t>Indications</w:t>
      </w:r>
    </w:p>
    <w:p w14:paraId="6BAD1AEC" w14:textId="77777777" w:rsidR="00C21237" w:rsidRDefault="00C21237" w:rsidP="00C21237">
      <w:r>
        <w:t>[answer here]</w:t>
      </w:r>
    </w:p>
    <w:p w14:paraId="6AEEBCAE" w14:textId="77777777" w:rsidR="00C21237" w:rsidRDefault="00C21237" w:rsidP="00C21237">
      <w:pPr>
        <w:pStyle w:val="Heading2"/>
      </w:pPr>
      <w:r>
        <w:t>Adult Dosage/ Pediatric Dosage</w:t>
      </w:r>
    </w:p>
    <w:p w14:paraId="63C93D3E" w14:textId="77777777" w:rsidR="00C21237" w:rsidRDefault="00C21237" w:rsidP="00C21237">
      <w:r>
        <w:t>[answer here]</w:t>
      </w:r>
    </w:p>
    <w:p w14:paraId="3A3F723A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2F0DFAD4" w14:textId="77777777" w:rsidR="00C21237" w:rsidRDefault="00C21237" w:rsidP="00C21237">
      <w:r>
        <w:t>[answer here]</w:t>
      </w:r>
    </w:p>
    <w:p w14:paraId="465C7619" w14:textId="77777777" w:rsidR="00C21237" w:rsidRDefault="00C21237" w:rsidP="00C21237">
      <w:pPr>
        <w:pStyle w:val="Heading2"/>
      </w:pPr>
      <w:r>
        <w:t>Contraindications</w:t>
      </w:r>
    </w:p>
    <w:p w14:paraId="642B8A2D" w14:textId="77777777" w:rsidR="00C21237" w:rsidRDefault="00C21237" w:rsidP="00C21237">
      <w:r>
        <w:t>[answer here]</w:t>
      </w:r>
    </w:p>
    <w:p w14:paraId="7560CC2B" w14:textId="77777777" w:rsidR="00C21237" w:rsidRDefault="00C21237" w:rsidP="00C21237">
      <w:pPr>
        <w:pStyle w:val="Heading2"/>
      </w:pPr>
      <w:r>
        <w:t>Warnings/Precautions</w:t>
      </w:r>
    </w:p>
    <w:p w14:paraId="1D857613" w14:textId="77777777" w:rsidR="00C21237" w:rsidRDefault="00C21237" w:rsidP="00C21237">
      <w:r>
        <w:lastRenderedPageBreak/>
        <w:t>[answer here]</w:t>
      </w:r>
    </w:p>
    <w:p w14:paraId="240F7279" w14:textId="77777777" w:rsidR="00C21237" w:rsidRDefault="00C21237" w:rsidP="00C21237">
      <w:pPr>
        <w:pStyle w:val="Heading2"/>
      </w:pPr>
      <w:r>
        <w:t xml:space="preserve"> Adverse Reactions</w:t>
      </w:r>
    </w:p>
    <w:p w14:paraId="7FA74EF0" w14:textId="77777777" w:rsidR="00C21237" w:rsidRDefault="00C21237" w:rsidP="00C21237">
      <w:r>
        <w:t>[answer here]</w:t>
      </w:r>
    </w:p>
    <w:p w14:paraId="508C5C3A" w14:textId="77777777" w:rsidR="00C21237" w:rsidRDefault="00C21237" w:rsidP="00C21237">
      <w:pPr>
        <w:pStyle w:val="Heading2"/>
      </w:pPr>
      <w:r>
        <w:t xml:space="preserve"> Drug Interactions</w:t>
      </w:r>
    </w:p>
    <w:p w14:paraId="33BAED78" w14:textId="77777777" w:rsidR="00C21237" w:rsidRDefault="00C21237" w:rsidP="00C21237">
      <w:r>
        <w:t>[answer here]</w:t>
      </w:r>
    </w:p>
    <w:p w14:paraId="2534EA9D" w14:textId="77777777" w:rsidR="00C21237" w:rsidRDefault="00C21237" w:rsidP="00C21237">
      <w:pPr>
        <w:pStyle w:val="Heading2"/>
      </w:pPr>
      <w:r>
        <w:t xml:space="preserve"> Pregnancy/Category</w:t>
      </w:r>
    </w:p>
    <w:p w14:paraId="7A195097" w14:textId="77777777" w:rsidR="00C21237" w:rsidRDefault="00C21237" w:rsidP="00C21237">
      <w:r>
        <w:t>[answer here]</w:t>
      </w:r>
    </w:p>
    <w:p w14:paraId="38359C9A" w14:textId="77777777" w:rsidR="00C21237" w:rsidRDefault="00C21237" w:rsidP="00C21237">
      <w:pPr>
        <w:pStyle w:val="Heading2"/>
      </w:pPr>
      <w:r>
        <w:t xml:space="preserve"> Assessment/Monitoring</w:t>
      </w:r>
    </w:p>
    <w:p w14:paraId="7BC5A193" w14:textId="77777777" w:rsidR="00C21237" w:rsidRDefault="00C21237" w:rsidP="00C21237">
      <w:r>
        <w:t>[answer here]</w:t>
      </w:r>
    </w:p>
    <w:p w14:paraId="67D4783D" w14:textId="77777777" w:rsidR="00C21237" w:rsidRDefault="00C21237" w:rsidP="00C21237">
      <w:pPr>
        <w:pStyle w:val="Heading2"/>
      </w:pPr>
      <w:r>
        <w:t xml:space="preserve"> Patient Counseling</w:t>
      </w:r>
    </w:p>
    <w:p w14:paraId="5D15B578" w14:textId="77777777" w:rsidR="00C21237" w:rsidRDefault="00C21237" w:rsidP="00C21237">
      <w:r>
        <w:t>[answer here]</w:t>
      </w:r>
    </w:p>
    <w:p w14:paraId="24DF995B" w14:textId="77777777" w:rsidR="00C21237" w:rsidRDefault="00C21237" w:rsidP="00C21237">
      <w:pPr>
        <w:pStyle w:val="Heading2"/>
      </w:pPr>
      <w:r>
        <w:t>Administration/Storage</w:t>
      </w:r>
    </w:p>
    <w:p w14:paraId="310B0CF4" w14:textId="77777777" w:rsidR="00C21237" w:rsidRDefault="00C21237" w:rsidP="00C21237">
      <w:r>
        <w:t>[answer here]</w:t>
      </w:r>
    </w:p>
    <w:p w14:paraId="0FFCBEC4" w14:textId="77777777" w:rsidR="00C21237" w:rsidRDefault="00C21237" w:rsidP="00566030">
      <w:pPr>
        <w:spacing w:before="0" w:after="200" w:line="276" w:lineRule="auto"/>
        <w:ind w:left="0"/>
      </w:pPr>
    </w:p>
    <w:p w14:paraId="6E2F1BAC" w14:textId="77777777" w:rsidR="00C21237" w:rsidRDefault="00C21237" w:rsidP="00566030">
      <w:pPr>
        <w:spacing w:before="0" w:after="200" w:line="276" w:lineRule="auto"/>
        <w:ind w:left="0"/>
      </w:pPr>
    </w:p>
    <w:p w14:paraId="204597B6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-1152821427"/>
        <w:placeholder>
          <w:docPart w:val="79E9298F484343CB8A517594E2481DD6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28D9EF45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4BBCEEDA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Eye Drops</w:t>
          </w:r>
        </w:p>
      </w:sdtContent>
    </w:sdt>
    <w:p w14:paraId="2A23F14C" w14:textId="77777777" w:rsidR="00C21237" w:rsidRDefault="00C21237" w:rsidP="00C21237">
      <w:pPr>
        <w:pStyle w:val="Heading2"/>
      </w:pPr>
      <w:r>
        <w:t xml:space="preserve">Drug Brand Name </w:t>
      </w:r>
    </w:p>
    <w:p w14:paraId="3FECAAC1" w14:textId="77777777" w:rsidR="00C21237" w:rsidRDefault="00C21237" w:rsidP="00C21237">
      <w:r>
        <w:t>[answer here]</w:t>
      </w:r>
    </w:p>
    <w:p w14:paraId="755F8627" w14:textId="77777777" w:rsidR="00C21237" w:rsidRDefault="00C21237" w:rsidP="00C21237">
      <w:pPr>
        <w:pStyle w:val="Heading2"/>
      </w:pPr>
      <w:r>
        <w:t>Other Brand Names/Generic Names</w:t>
      </w:r>
    </w:p>
    <w:p w14:paraId="6CAA706A" w14:textId="77777777" w:rsidR="00C21237" w:rsidRDefault="00C21237" w:rsidP="00C21237">
      <w:r>
        <w:t>[answer here]</w:t>
      </w:r>
    </w:p>
    <w:p w14:paraId="61A78239" w14:textId="77777777" w:rsidR="00C21237" w:rsidRDefault="00C21237" w:rsidP="00C21237">
      <w:pPr>
        <w:pStyle w:val="Heading2"/>
      </w:pPr>
      <w:r>
        <w:t>Manufacturer</w:t>
      </w:r>
    </w:p>
    <w:p w14:paraId="723BBE50" w14:textId="77777777" w:rsidR="00C21237" w:rsidRDefault="00C21237" w:rsidP="00C21237">
      <w:r>
        <w:t>[answer here]</w:t>
      </w:r>
    </w:p>
    <w:p w14:paraId="7900FBB2" w14:textId="77777777" w:rsidR="00C21237" w:rsidRDefault="00C21237" w:rsidP="00C21237">
      <w:pPr>
        <w:pStyle w:val="Heading2"/>
      </w:pPr>
      <w:r>
        <w:t xml:space="preserve">Therapeutic Class </w:t>
      </w:r>
    </w:p>
    <w:p w14:paraId="35C4C696" w14:textId="77777777" w:rsidR="00C21237" w:rsidRDefault="00C21237" w:rsidP="00C21237">
      <w:r>
        <w:t>[answer here]</w:t>
      </w:r>
    </w:p>
    <w:p w14:paraId="59034A1F" w14:textId="77777777" w:rsidR="00C21237" w:rsidRDefault="00C21237" w:rsidP="00C21237">
      <w:pPr>
        <w:pStyle w:val="Heading2"/>
      </w:pPr>
      <w:r>
        <w:t>Indications</w:t>
      </w:r>
    </w:p>
    <w:p w14:paraId="6E3F7B19" w14:textId="77777777" w:rsidR="00C21237" w:rsidRDefault="00C21237" w:rsidP="00C21237">
      <w:r>
        <w:t>[answer here]</w:t>
      </w:r>
    </w:p>
    <w:p w14:paraId="1462673E" w14:textId="77777777" w:rsidR="00C21237" w:rsidRDefault="00C21237" w:rsidP="00C21237">
      <w:pPr>
        <w:pStyle w:val="Heading2"/>
      </w:pPr>
      <w:r>
        <w:t>Adult Dosage/ Pediatric Dosage</w:t>
      </w:r>
    </w:p>
    <w:p w14:paraId="1E1F846D" w14:textId="77777777" w:rsidR="00C21237" w:rsidRDefault="00C21237" w:rsidP="00C21237">
      <w:r>
        <w:t>[answer here]</w:t>
      </w:r>
    </w:p>
    <w:p w14:paraId="3A280757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2CAE61DC" w14:textId="77777777" w:rsidR="00C21237" w:rsidRDefault="00C21237" w:rsidP="00C21237">
      <w:r>
        <w:t>[answer here]</w:t>
      </w:r>
    </w:p>
    <w:p w14:paraId="38ECF2D0" w14:textId="77777777" w:rsidR="00C21237" w:rsidRDefault="00C21237" w:rsidP="00C21237">
      <w:pPr>
        <w:pStyle w:val="Heading2"/>
      </w:pPr>
      <w:r>
        <w:t>Contraindications</w:t>
      </w:r>
    </w:p>
    <w:p w14:paraId="752BF0BF" w14:textId="77777777" w:rsidR="00C21237" w:rsidRDefault="00C21237" w:rsidP="00C21237">
      <w:r>
        <w:t>[answer here]</w:t>
      </w:r>
    </w:p>
    <w:p w14:paraId="31BFD1C3" w14:textId="77777777" w:rsidR="00C21237" w:rsidRDefault="00C21237" w:rsidP="00C21237">
      <w:pPr>
        <w:pStyle w:val="Heading2"/>
      </w:pPr>
      <w:r>
        <w:t>Warnings/Precautions</w:t>
      </w:r>
    </w:p>
    <w:p w14:paraId="26DF01C7" w14:textId="77777777" w:rsidR="00C21237" w:rsidRDefault="00C21237" w:rsidP="00C21237">
      <w:r>
        <w:lastRenderedPageBreak/>
        <w:t>[answer here]</w:t>
      </w:r>
    </w:p>
    <w:p w14:paraId="54540443" w14:textId="77777777" w:rsidR="00C21237" w:rsidRDefault="00C21237" w:rsidP="00C21237">
      <w:pPr>
        <w:pStyle w:val="Heading2"/>
      </w:pPr>
      <w:r>
        <w:t xml:space="preserve"> Adverse Reactions</w:t>
      </w:r>
    </w:p>
    <w:p w14:paraId="3634576E" w14:textId="77777777" w:rsidR="00C21237" w:rsidRDefault="00C21237" w:rsidP="00C21237">
      <w:r>
        <w:t>[answer here]</w:t>
      </w:r>
    </w:p>
    <w:p w14:paraId="110AEFAE" w14:textId="77777777" w:rsidR="00C21237" w:rsidRDefault="00C21237" w:rsidP="00C21237">
      <w:pPr>
        <w:pStyle w:val="Heading2"/>
      </w:pPr>
      <w:r>
        <w:t xml:space="preserve"> Drug Interactions</w:t>
      </w:r>
    </w:p>
    <w:p w14:paraId="6B999C15" w14:textId="77777777" w:rsidR="00C21237" w:rsidRDefault="00C21237" w:rsidP="00C21237">
      <w:r>
        <w:t>[answer here]</w:t>
      </w:r>
    </w:p>
    <w:p w14:paraId="7F05C278" w14:textId="77777777" w:rsidR="00C21237" w:rsidRDefault="00C21237" w:rsidP="00C21237">
      <w:pPr>
        <w:pStyle w:val="Heading2"/>
      </w:pPr>
      <w:r>
        <w:t xml:space="preserve"> Pregnancy/Category</w:t>
      </w:r>
    </w:p>
    <w:p w14:paraId="1B0264B7" w14:textId="77777777" w:rsidR="00C21237" w:rsidRDefault="00C21237" w:rsidP="00C21237">
      <w:r>
        <w:t>[answer here]</w:t>
      </w:r>
    </w:p>
    <w:p w14:paraId="45DE8258" w14:textId="77777777" w:rsidR="00C21237" w:rsidRDefault="00C21237" w:rsidP="00C21237">
      <w:pPr>
        <w:pStyle w:val="Heading2"/>
      </w:pPr>
      <w:r>
        <w:t xml:space="preserve"> Assessment/Monitoring</w:t>
      </w:r>
    </w:p>
    <w:p w14:paraId="043B36D9" w14:textId="77777777" w:rsidR="00C21237" w:rsidRDefault="00C21237" w:rsidP="00C21237">
      <w:r>
        <w:t>[answer here]</w:t>
      </w:r>
    </w:p>
    <w:p w14:paraId="6EB3E43E" w14:textId="77777777" w:rsidR="00C21237" w:rsidRDefault="00C21237" w:rsidP="00C21237">
      <w:pPr>
        <w:pStyle w:val="Heading2"/>
      </w:pPr>
      <w:r>
        <w:t xml:space="preserve"> Patient Counseling</w:t>
      </w:r>
    </w:p>
    <w:p w14:paraId="06480E52" w14:textId="77777777" w:rsidR="00C21237" w:rsidRDefault="00C21237" w:rsidP="00C21237">
      <w:r>
        <w:t>[answer here]</w:t>
      </w:r>
    </w:p>
    <w:p w14:paraId="155A1391" w14:textId="77777777" w:rsidR="00C21237" w:rsidRDefault="00C21237" w:rsidP="00C21237">
      <w:pPr>
        <w:pStyle w:val="Heading2"/>
      </w:pPr>
      <w:r>
        <w:t>Administration/Storage</w:t>
      </w:r>
    </w:p>
    <w:p w14:paraId="3BAD68DC" w14:textId="77777777" w:rsidR="00C21237" w:rsidRDefault="00C21237" w:rsidP="00C21237">
      <w:r>
        <w:t>[answer here]</w:t>
      </w:r>
    </w:p>
    <w:p w14:paraId="069C88D5" w14:textId="77777777" w:rsidR="00C21237" w:rsidRDefault="00C21237" w:rsidP="00566030">
      <w:pPr>
        <w:spacing w:before="0" w:after="200" w:line="276" w:lineRule="auto"/>
        <w:ind w:left="0"/>
      </w:pPr>
    </w:p>
    <w:p w14:paraId="3E39FCBD" w14:textId="77777777" w:rsidR="00C21237" w:rsidRDefault="00C21237" w:rsidP="00566030">
      <w:pPr>
        <w:spacing w:before="0" w:after="200" w:line="276" w:lineRule="auto"/>
        <w:ind w:left="0"/>
      </w:pPr>
    </w:p>
    <w:p w14:paraId="51A1C2B0" w14:textId="77777777" w:rsidR="00C21237" w:rsidRDefault="00C21237" w:rsidP="00566030">
      <w:pPr>
        <w:spacing w:before="0" w:after="200" w:line="276" w:lineRule="auto"/>
        <w:ind w:left="0"/>
      </w:pPr>
    </w:p>
    <w:p w14:paraId="45B6C695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380059891"/>
        <w:placeholder>
          <w:docPart w:val="20CA3B5853B240C99C5717C18C7DC85D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0FED2A82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188471AE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Vitamin, Mineral, Electrolyte, etc.</w:t>
          </w:r>
        </w:p>
      </w:sdtContent>
    </w:sdt>
    <w:p w14:paraId="2C09D962" w14:textId="77777777" w:rsidR="00C21237" w:rsidRDefault="00C21237" w:rsidP="00C21237">
      <w:pPr>
        <w:pStyle w:val="Heading2"/>
      </w:pPr>
      <w:r>
        <w:t xml:space="preserve">Drug Brand Name </w:t>
      </w:r>
    </w:p>
    <w:p w14:paraId="10E54EC9" w14:textId="77777777" w:rsidR="00C21237" w:rsidRDefault="00C21237" w:rsidP="00C21237">
      <w:r>
        <w:t>[answer here]</w:t>
      </w:r>
    </w:p>
    <w:p w14:paraId="480C21C0" w14:textId="77777777" w:rsidR="00C21237" w:rsidRDefault="00C21237" w:rsidP="00C21237">
      <w:pPr>
        <w:pStyle w:val="Heading2"/>
      </w:pPr>
      <w:r>
        <w:t>Other Brand Names/Generic Names</w:t>
      </w:r>
    </w:p>
    <w:p w14:paraId="1477AD73" w14:textId="77777777" w:rsidR="00C21237" w:rsidRDefault="00C21237" w:rsidP="00C21237">
      <w:r>
        <w:t>[answer here]</w:t>
      </w:r>
    </w:p>
    <w:p w14:paraId="4E45E16E" w14:textId="77777777" w:rsidR="00C21237" w:rsidRDefault="00C21237" w:rsidP="00C21237">
      <w:pPr>
        <w:pStyle w:val="Heading2"/>
      </w:pPr>
      <w:r>
        <w:t>Manufacturer</w:t>
      </w:r>
    </w:p>
    <w:p w14:paraId="69E60BD4" w14:textId="77777777" w:rsidR="00C21237" w:rsidRDefault="00C21237" w:rsidP="00C21237">
      <w:r>
        <w:t>[answer here]</w:t>
      </w:r>
    </w:p>
    <w:p w14:paraId="3960C02C" w14:textId="77777777" w:rsidR="00C21237" w:rsidRDefault="00C21237" w:rsidP="00C21237">
      <w:pPr>
        <w:pStyle w:val="Heading2"/>
      </w:pPr>
      <w:r>
        <w:t xml:space="preserve">Therapeutic Class </w:t>
      </w:r>
    </w:p>
    <w:p w14:paraId="4FB93100" w14:textId="77777777" w:rsidR="00C21237" w:rsidRDefault="00C21237" w:rsidP="00C21237">
      <w:r>
        <w:t>[answer here]</w:t>
      </w:r>
    </w:p>
    <w:p w14:paraId="0E999EC0" w14:textId="77777777" w:rsidR="00C21237" w:rsidRDefault="00C21237" w:rsidP="00C21237">
      <w:pPr>
        <w:pStyle w:val="Heading2"/>
      </w:pPr>
      <w:r>
        <w:t>Indications</w:t>
      </w:r>
    </w:p>
    <w:p w14:paraId="366BE5BF" w14:textId="77777777" w:rsidR="00C21237" w:rsidRDefault="00C21237" w:rsidP="00C21237">
      <w:r>
        <w:t>[answer here]</w:t>
      </w:r>
    </w:p>
    <w:p w14:paraId="64599A7D" w14:textId="77777777" w:rsidR="00C21237" w:rsidRDefault="00C21237" w:rsidP="00C21237">
      <w:pPr>
        <w:pStyle w:val="Heading2"/>
      </w:pPr>
      <w:r>
        <w:t>Adult Dosage/ Pediatric Dosage</w:t>
      </w:r>
    </w:p>
    <w:p w14:paraId="5C889FE6" w14:textId="77777777" w:rsidR="00C21237" w:rsidRDefault="00C21237" w:rsidP="00C21237">
      <w:r>
        <w:t>[answer here]</w:t>
      </w:r>
    </w:p>
    <w:p w14:paraId="006B2961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2A1F1427" w14:textId="77777777" w:rsidR="00C21237" w:rsidRDefault="00C21237" w:rsidP="00C21237">
      <w:r>
        <w:t>[answer here]</w:t>
      </w:r>
    </w:p>
    <w:p w14:paraId="0554F291" w14:textId="77777777" w:rsidR="00C21237" w:rsidRDefault="00C21237" w:rsidP="00C21237">
      <w:pPr>
        <w:pStyle w:val="Heading2"/>
      </w:pPr>
      <w:r>
        <w:t>Contraindications</w:t>
      </w:r>
    </w:p>
    <w:p w14:paraId="26EA4DDA" w14:textId="77777777" w:rsidR="00C21237" w:rsidRDefault="00C21237" w:rsidP="00C21237">
      <w:r>
        <w:t>[answer here]</w:t>
      </w:r>
    </w:p>
    <w:p w14:paraId="05B963A0" w14:textId="77777777" w:rsidR="00C21237" w:rsidRDefault="00C21237" w:rsidP="00C21237">
      <w:pPr>
        <w:pStyle w:val="Heading2"/>
      </w:pPr>
      <w:r>
        <w:t>Warnings/Precautions</w:t>
      </w:r>
    </w:p>
    <w:p w14:paraId="342FAE88" w14:textId="77777777" w:rsidR="00C21237" w:rsidRDefault="00C21237" w:rsidP="00C21237">
      <w:r>
        <w:lastRenderedPageBreak/>
        <w:t>[answer here]</w:t>
      </w:r>
    </w:p>
    <w:p w14:paraId="2447587C" w14:textId="77777777" w:rsidR="00C21237" w:rsidRDefault="00C21237" w:rsidP="00C21237">
      <w:pPr>
        <w:pStyle w:val="Heading2"/>
      </w:pPr>
      <w:r>
        <w:t xml:space="preserve"> Adverse Reactions</w:t>
      </w:r>
    </w:p>
    <w:p w14:paraId="601A4A4D" w14:textId="77777777" w:rsidR="00C21237" w:rsidRDefault="00C21237" w:rsidP="00C21237">
      <w:r>
        <w:t>[answer here]</w:t>
      </w:r>
    </w:p>
    <w:p w14:paraId="6BA14579" w14:textId="77777777" w:rsidR="00C21237" w:rsidRDefault="00C21237" w:rsidP="00C21237">
      <w:pPr>
        <w:pStyle w:val="Heading2"/>
      </w:pPr>
      <w:r>
        <w:t xml:space="preserve"> Drug Interactions</w:t>
      </w:r>
    </w:p>
    <w:p w14:paraId="24F31EDB" w14:textId="77777777" w:rsidR="00C21237" w:rsidRDefault="00C21237" w:rsidP="00C21237">
      <w:r>
        <w:t>[answer here]</w:t>
      </w:r>
    </w:p>
    <w:p w14:paraId="1DF3809E" w14:textId="77777777" w:rsidR="00C21237" w:rsidRDefault="00C21237" w:rsidP="00C21237">
      <w:pPr>
        <w:pStyle w:val="Heading2"/>
      </w:pPr>
      <w:r>
        <w:t xml:space="preserve"> Pregnancy/Category</w:t>
      </w:r>
    </w:p>
    <w:p w14:paraId="2199E4B3" w14:textId="77777777" w:rsidR="00C21237" w:rsidRDefault="00C21237" w:rsidP="00C21237">
      <w:r>
        <w:t>[answer here]</w:t>
      </w:r>
    </w:p>
    <w:p w14:paraId="27E75C74" w14:textId="77777777" w:rsidR="00C21237" w:rsidRDefault="00C21237" w:rsidP="00C21237">
      <w:pPr>
        <w:pStyle w:val="Heading2"/>
      </w:pPr>
      <w:r>
        <w:t xml:space="preserve"> Assessment/Monitoring</w:t>
      </w:r>
    </w:p>
    <w:p w14:paraId="71D2952C" w14:textId="77777777" w:rsidR="00C21237" w:rsidRDefault="00C21237" w:rsidP="00C21237">
      <w:r>
        <w:t>[answer here]</w:t>
      </w:r>
    </w:p>
    <w:p w14:paraId="36B19A51" w14:textId="77777777" w:rsidR="00C21237" w:rsidRDefault="00C21237" w:rsidP="00C21237">
      <w:pPr>
        <w:pStyle w:val="Heading2"/>
      </w:pPr>
      <w:r>
        <w:t xml:space="preserve"> Patient Counseling</w:t>
      </w:r>
    </w:p>
    <w:p w14:paraId="5679ED77" w14:textId="77777777" w:rsidR="00C21237" w:rsidRDefault="00C21237" w:rsidP="00C21237">
      <w:r>
        <w:t>[answer here]</w:t>
      </w:r>
    </w:p>
    <w:p w14:paraId="1E97D87B" w14:textId="77777777" w:rsidR="00C21237" w:rsidRDefault="00C21237" w:rsidP="00C21237">
      <w:pPr>
        <w:pStyle w:val="Heading2"/>
      </w:pPr>
      <w:r>
        <w:t>Administration/Storage</w:t>
      </w:r>
    </w:p>
    <w:p w14:paraId="4258AFE4" w14:textId="77777777" w:rsidR="00C21237" w:rsidRDefault="00C21237" w:rsidP="00C21237">
      <w:r>
        <w:t>[answer here]</w:t>
      </w:r>
    </w:p>
    <w:p w14:paraId="5F60830F" w14:textId="77777777" w:rsidR="00C21237" w:rsidRDefault="00C21237" w:rsidP="00566030">
      <w:pPr>
        <w:spacing w:before="0" w:after="200" w:line="276" w:lineRule="auto"/>
        <w:ind w:left="0"/>
      </w:pPr>
    </w:p>
    <w:p w14:paraId="1490D05C" w14:textId="77777777" w:rsidR="00C21237" w:rsidRDefault="00C21237" w:rsidP="00566030">
      <w:pPr>
        <w:spacing w:before="0" w:after="200" w:line="276" w:lineRule="auto"/>
        <w:ind w:left="0"/>
      </w:pPr>
    </w:p>
    <w:p w14:paraId="12962135" w14:textId="77777777" w:rsidR="00C21237" w:rsidRDefault="00C21237">
      <w:pPr>
        <w:spacing w:before="0" w:after="200" w:line="276" w:lineRule="auto"/>
        <w:ind w:left="0"/>
      </w:pPr>
      <w:r>
        <w:br w:type="page"/>
      </w:r>
    </w:p>
    <w:sdt>
      <w:sdtPr>
        <w:rPr>
          <w:color w:val="D34817" w:themeColor="accent1"/>
          <w:sz w:val="21"/>
          <w:szCs w:val="21"/>
        </w:rPr>
        <w:id w:val="458999819"/>
        <w:placeholder>
          <w:docPart w:val="D70A02E704E044859E8C43F63B19A096"/>
        </w:placeholder>
        <w15:appearance w15:val="hidden"/>
      </w:sdtPr>
      <w:sdtEndPr>
        <w:rPr>
          <w:color w:val="69230B" w:themeColor="accent1" w:themeShade="80"/>
        </w:rPr>
      </w:sdtEndPr>
      <w:sdtContent>
        <w:p w14:paraId="2484A22E" w14:textId="77777777" w:rsidR="00C21237" w:rsidRPr="00C10595" w:rsidRDefault="00C21237" w:rsidP="00C21237">
          <w:pPr>
            <w:pStyle w:val="Heading1"/>
          </w:pPr>
          <w:r w:rsidRPr="00C10595">
            <w:t>PDR Drug Card</w:t>
          </w:r>
        </w:p>
        <w:p w14:paraId="0F4E93D5" w14:textId="77777777" w:rsidR="00C21237" w:rsidRPr="004755AD" w:rsidRDefault="00C21237" w:rsidP="00C21237">
          <w:pPr>
            <w:pStyle w:val="Heading3"/>
            <w:rPr>
              <w:color w:val="69230B" w:themeColor="accent1" w:themeShade="80"/>
            </w:rPr>
          </w:pPr>
          <w:r>
            <w:rPr>
              <w:color w:val="69230B" w:themeColor="accent1" w:themeShade="80"/>
            </w:rPr>
            <w:t>One disorders you learned about in the unit material</w:t>
          </w:r>
        </w:p>
      </w:sdtContent>
    </w:sdt>
    <w:p w14:paraId="548A130B" w14:textId="77777777" w:rsidR="00C21237" w:rsidRDefault="00C21237" w:rsidP="00C21237">
      <w:pPr>
        <w:pStyle w:val="Heading2"/>
      </w:pPr>
      <w:r>
        <w:t xml:space="preserve">Drug Brand Name </w:t>
      </w:r>
    </w:p>
    <w:p w14:paraId="50095D78" w14:textId="77777777" w:rsidR="00C21237" w:rsidRDefault="00C21237" w:rsidP="00C21237">
      <w:r>
        <w:t>[answer here]</w:t>
      </w:r>
    </w:p>
    <w:p w14:paraId="1253A195" w14:textId="77777777" w:rsidR="00C21237" w:rsidRDefault="00C21237" w:rsidP="00C21237">
      <w:pPr>
        <w:pStyle w:val="Heading2"/>
      </w:pPr>
      <w:r>
        <w:t>Other Brand Names/Generic Names</w:t>
      </w:r>
    </w:p>
    <w:p w14:paraId="2D6A9491" w14:textId="77777777" w:rsidR="00C21237" w:rsidRDefault="00C21237" w:rsidP="00C21237">
      <w:r>
        <w:t>[answer here]</w:t>
      </w:r>
    </w:p>
    <w:p w14:paraId="6CD2446E" w14:textId="77777777" w:rsidR="00C21237" w:rsidRDefault="00C21237" w:rsidP="00C21237">
      <w:pPr>
        <w:pStyle w:val="Heading2"/>
      </w:pPr>
      <w:r>
        <w:t>Manufacturer</w:t>
      </w:r>
    </w:p>
    <w:p w14:paraId="59983448" w14:textId="77777777" w:rsidR="00C21237" w:rsidRDefault="00C21237" w:rsidP="00C21237">
      <w:r>
        <w:t>[answer here]</w:t>
      </w:r>
    </w:p>
    <w:p w14:paraId="3F1AA5F8" w14:textId="77777777" w:rsidR="00C21237" w:rsidRDefault="00C21237" w:rsidP="00C21237">
      <w:pPr>
        <w:pStyle w:val="Heading2"/>
      </w:pPr>
      <w:r>
        <w:t xml:space="preserve">Therapeutic Class </w:t>
      </w:r>
    </w:p>
    <w:p w14:paraId="7C5DDF93" w14:textId="77777777" w:rsidR="00C21237" w:rsidRDefault="00C21237" w:rsidP="00C21237">
      <w:r>
        <w:t>[answer here]</w:t>
      </w:r>
    </w:p>
    <w:p w14:paraId="38570B5B" w14:textId="77777777" w:rsidR="00C21237" w:rsidRDefault="00C21237" w:rsidP="00C21237">
      <w:pPr>
        <w:pStyle w:val="Heading2"/>
      </w:pPr>
      <w:r>
        <w:t>Indications</w:t>
      </w:r>
    </w:p>
    <w:p w14:paraId="7E5B6CC2" w14:textId="77777777" w:rsidR="00C21237" w:rsidRDefault="00C21237" w:rsidP="00C21237">
      <w:r>
        <w:t>[answer here]</w:t>
      </w:r>
    </w:p>
    <w:p w14:paraId="1468525A" w14:textId="77777777" w:rsidR="00C21237" w:rsidRDefault="00C21237" w:rsidP="00C21237">
      <w:pPr>
        <w:pStyle w:val="Heading2"/>
      </w:pPr>
      <w:r>
        <w:t>Adult Dosage/ Pediatric Dosage</w:t>
      </w:r>
    </w:p>
    <w:p w14:paraId="012C148D" w14:textId="77777777" w:rsidR="00C21237" w:rsidRDefault="00C21237" w:rsidP="00C21237">
      <w:r>
        <w:t>[answer here]</w:t>
      </w:r>
    </w:p>
    <w:p w14:paraId="131D0E23" w14:textId="77777777" w:rsidR="00C21237" w:rsidRDefault="00C21237" w:rsidP="00C21237">
      <w:pPr>
        <w:pStyle w:val="Heading2"/>
      </w:pPr>
      <w:r>
        <w:t xml:space="preserve">How Supplied (Tabs, injection, topical, sublingual, IV, etc. scored or not scored) </w:t>
      </w:r>
    </w:p>
    <w:p w14:paraId="5CB40EEF" w14:textId="77777777" w:rsidR="00C21237" w:rsidRDefault="00C21237" w:rsidP="00C21237">
      <w:r>
        <w:t>[answer here]</w:t>
      </w:r>
    </w:p>
    <w:p w14:paraId="02ADD157" w14:textId="77777777" w:rsidR="00C21237" w:rsidRDefault="00C21237" w:rsidP="00C21237">
      <w:pPr>
        <w:pStyle w:val="Heading2"/>
      </w:pPr>
      <w:r>
        <w:t>Contraindications</w:t>
      </w:r>
    </w:p>
    <w:p w14:paraId="61449E9E" w14:textId="77777777" w:rsidR="00C21237" w:rsidRDefault="00C21237" w:rsidP="00C21237">
      <w:r>
        <w:t>[answer here]</w:t>
      </w:r>
    </w:p>
    <w:p w14:paraId="2085ED18" w14:textId="77777777" w:rsidR="00C21237" w:rsidRDefault="00C21237" w:rsidP="00C21237">
      <w:pPr>
        <w:pStyle w:val="Heading2"/>
      </w:pPr>
      <w:r>
        <w:t>Warnings/Precautions</w:t>
      </w:r>
    </w:p>
    <w:p w14:paraId="4CE56618" w14:textId="77777777" w:rsidR="00C21237" w:rsidRDefault="00C21237" w:rsidP="00C21237">
      <w:r>
        <w:lastRenderedPageBreak/>
        <w:t>[answer here]</w:t>
      </w:r>
    </w:p>
    <w:p w14:paraId="178A7F49" w14:textId="77777777" w:rsidR="00C21237" w:rsidRDefault="00C21237" w:rsidP="00C21237">
      <w:pPr>
        <w:pStyle w:val="Heading2"/>
      </w:pPr>
      <w:r>
        <w:t xml:space="preserve"> Adverse Reactions</w:t>
      </w:r>
    </w:p>
    <w:p w14:paraId="3741E1D2" w14:textId="77777777" w:rsidR="00C21237" w:rsidRDefault="00C21237" w:rsidP="00C21237">
      <w:r>
        <w:t>[answer here]</w:t>
      </w:r>
    </w:p>
    <w:p w14:paraId="75810802" w14:textId="77777777" w:rsidR="00C21237" w:rsidRDefault="00C21237" w:rsidP="00C21237">
      <w:pPr>
        <w:pStyle w:val="Heading2"/>
      </w:pPr>
      <w:r>
        <w:t xml:space="preserve"> Drug Interactions</w:t>
      </w:r>
    </w:p>
    <w:p w14:paraId="721D22F1" w14:textId="77777777" w:rsidR="00C21237" w:rsidRDefault="00C21237" w:rsidP="00C21237">
      <w:r>
        <w:t>[answer here]</w:t>
      </w:r>
    </w:p>
    <w:p w14:paraId="62D27F3E" w14:textId="77777777" w:rsidR="00C21237" w:rsidRDefault="00C21237" w:rsidP="00C21237">
      <w:pPr>
        <w:pStyle w:val="Heading2"/>
      </w:pPr>
      <w:r>
        <w:t xml:space="preserve"> Pregnancy/Category</w:t>
      </w:r>
    </w:p>
    <w:p w14:paraId="40686BEE" w14:textId="77777777" w:rsidR="00C21237" w:rsidRDefault="00C21237" w:rsidP="00C21237">
      <w:r>
        <w:t>[answer here]</w:t>
      </w:r>
    </w:p>
    <w:p w14:paraId="01014D5A" w14:textId="77777777" w:rsidR="00C21237" w:rsidRDefault="00C21237" w:rsidP="00C21237">
      <w:pPr>
        <w:pStyle w:val="Heading2"/>
      </w:pPr>
      <w:r>
        <w:t xml:space="preserve"> Assessment/Monitoring</w:t>
      </w:r>
    </w:p>
    <w:p w14:paraId="2A01188A" w14:textId="77777777" w:rsidR="00C21237" w:rsidRDefault="00C21237" w:rsidP="00C21237">
      <w:r>
        <w:t>[answer here]</w:t>
      </w:r>
    </w:p>
    <w:p w14:paraId="07172B5F" w14:textId="77777777" w:rsidR="00C21237" w:rsidRDefault="00C21237" w:rsidP="00C21237">
      <w:pPr>
        <w:pStyle w:val="Heading2"/>
      </w:pPr>
      <w:r>
        <w:t xml:space="preserve"> Patient Counseling</w:t>
      </w:r>
    </w:p>
    <w:p w14:paraId="1EE79433" w14:textId="77777777" w:rsidR="00C21237" w:rsidRDefault="00C21237" w:rsidP="00C21237">
      <w:r>
        <w:t>[answer here]</w:t>
      </w:r>
    </w:p>
    <w:p w14:paraId="352D1898" w14:textId="77777777" w:rsidR="00C21237" w:rsidRDefault="00C21237" w:rsidP="00C21237">
      <w:pPr>
        <w:pStyle w:val="Heading2"/>
      </w:pPr>
      <w:r>
        <w:t>Administration/Storage</w:t>
      </w:r>
    </w:p>
    <w:p w14:paraId="1E1559EC" w14:textId="77777777" w:rsidR="00C21237" w:rsidRDefault="00C21237" w:rsidP="00C21237">
      <w:r>
        <w:t>[answer here]</w:t>
      </w:r>
    </w:p>
    <w:p w14:paraId="342774A3" w14:textId="77777777" w:rsidR="00C21237" w:rsidRDefault="00C21237" w:rsidP="00566030">
      <w:pPr>
        <w:spacing w:before="0" w:after="200" w:line="276" w:lineRule="auto"/>
        <w:ind w:left="0"/>
      </w:pPr>
    </w:p>
    <w:sectPr w:rsidR="00C21237">
      <w:footerReference w:type="defaul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25D31" w14:textId="77777777" w:rsidR="00EE466C" w:rsidRDefault="00EE466C">
      <w:r>
        <w:separator/>
      </w:r>
    </w:p>
  </w:endnote>
  <w:endnote w:type="continuationSeparator" w:id="0">
    <w:p w14:paraId="04A9C413" w14:textId="77777777" w:rsidR="00EE466C" w:rsidRDefault="00EE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09860" w14:textId="77777777" w:rsidR="00556304" w:rsidRDefault="004B1A8A">
    <w:pPr>
      <w:pStyle w:val="Footer"/>
    </w:pPr>
    <w:r>
      <w:rPr>
        <w:noProof/>
        <w:lang w:eastAsia="en-US"/>
      </w:rPr>
      <w:drawing>
        <wp:inline distT="0" distB="0" distL="0" distR="0" wp14:anchorId="31AC3330" wp14:editId="3634943A">
          <wp:extent cx="1271514" cy="367326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zing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525" cy="391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A5225A">
      <w:t>MO160: Pathophysiology and Pharmacology</w:t>
    </w:r>
    <w:r>
      <w:tab/>
    </w:r>
    <w:r>
      <w:tab/>
    </w:r>
    <w:r>
      <w:tab/>
    </w:r>
    <w:r>
      <w:tab/>
    </w:r>
    <w:r>
      <w:tab/>
    </w:r>
    <w:r>
      <w:tab/>
    </w:r>
    <w:r w:rsidR="00367E9D">
      <w:t xml:space="preserve">Page </w:t>
    </w:r>
    <w:r w:rsidR="00367E9D">
      <w:fldChar w:fldCharType="begin"/>
    </w:r>
    <w:r w:rsidR="00367E9D">
      <w:instrText xml:space="preserve"> PAGE   \* MERGEFORMAT </w:instrText>
    </w:r>
    <w:r w:rsidR="00367E9D">
      <w:fldChar w:fldCharType="separate"/>
    </w:r>
    <w:r w:rsidR="00C21237">
      <w:rPr>
        <w:noProof/>
      </w:rPr>
      <w:t>20</w:t>
    </w:r>
    <w:r w:rsidR="00367E9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A62D5" w14:textId="77777777" w:rsidR="00EE466C" w:rsidRDefault="00EE466C">
      <w:r>
        <w:separator/>
      </w:r>
    </w:p>
  </w:footnote>
  <w:footnote w:type="continuationSeparator" w:id="0">
    <w:p w14:paraId="52448C87" w14:textId="77777777" w:rsidR="00EE466C" w:rsidRDefault="00EE4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wMzYxNTQ3sjQ1NDBX0lEKTi0uzszPAykwrgUA5yG4bywAAAA="/>
  </w:docVars>
  <w:rsids>
    <w:rsidRoot w:val="004755AD"/>
    <w:rsid w:val="00027E42"/>
    <w:rsid w:val="000A1189"/>
    <w:rsid w:val="00317F95"/>
    <w:rsid w:val="00367E9D"/>
    <w:rsid w:val="003B070E"/>
    <w:rsid w:val="003E60DF"/>
    <w:rsid w:val="00424C05"/>
    <w:rsid w:val="004755AD"/>
    <w:rsid w:val="004B1A8A"/>
    <w:rsid w:val="00556304"/>
    <w:rsid w:val="00566030"/>
    <w:rsid w:val="00584B0F"/>
    <w:rsid w:val="00A5225A"/>
    <w:rsid w:val="00C10595"/>
    <w:rsid w:val="00C21237"/>
    <w:rsid w:val="00E36380"/>
    <w:rsid w:val="00EB249F"/>
    <w:rsid w:val="00EE466C"/>
    <w:rsid w:val="00FA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3992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40" w:line="240" w:lineRule="auto"/>
      <w:ind w:left="72"/>
    </w:pPr>
    <w:rPr>
      <w:sz w:val="21"/>
      <w:szCs w:val="21"/>
    </w:rPr>
  </w:style>
  <w:style w:type="paragraph" w:styleId="Heading1">
    <w:name w:val="heading 1"/>
    <w:basedOn w:val="Normal"/>
    <w:next w:val="Normal"/>
    <w:unhideWhenUsed/>
    <w:qFormat/>
    <w:pPr>
      <w:spacing w:before="0" w:after="360"/>
      <w:outlineLvl w:val="0"/>
    </w:pPr>
    <w:rPr>
      <w:rFonts w:asciiTheme="majorHAnsi" w:eastAsiaTheme="majorEastAsia" w:hAnsiTheme="majorHAnsi" w:cstheme="majorBidi"/>
      <w:color w:val="9B2D1F" w:themeColor="accent2"/>
      <w:sz w:val="72"/>
      <w:szCs w:val="72"/>
    </w:rPr>
  </w:style>
  <w:style w:type="paragraph" w:styleId="Heading2">
    <w:name w:val="heading 2"/>
    <w:basedOn w:val="Normal"/>
    <w:next w:val="Normal"/>
    <w:unhideWhenUsed/>
    <w:qFormat/>
    <w:pPr>
      <w:pBdr>
        <w:top w:val="single" w:sz="4" w:space="1" w:color="A28E6A" w:themeColor="accent3"/>
        <w:bottom w:val="single" w:sz="12" w:space="1" w:color="A28E6A" w:themeColor="accent3"/>
      </w:pBdr>
      <w:spacing w:before="480" w:after="240"/>
      <w:ind w:left="0"/>
      <w:outlineLvl w:val="1"/>
    </w:pPr>
    <w:rPr>
      <w:rFonts w:asciiTheme="majorHAnsi" w:eastAsiaTheme="majorEastAsia" w:hAnsiTheme="majorHAnsi" w:cstheme="majorBidi"/>
      <w:color w:val="A28E6A" w:themeColor="accent3"/>
      <w:sz w:val="24"/>
      <w:szCs w:val="24"/>
    </w:rPr>
  </w:style>
  <w:style w:type="paragraph" w:styleId="Heading3">
    <w:name w:val="heading 3"/>
    <w:basedOn w:val="Normal"/>
    <w:next w:val="Normal"/>
    <w:unhideWhenUsed/>
    <w:qFormat/>
    <w:pPr>
      <w:outlineLvl w:val="2"/>
    </w:pPr>
    <w:rPr>
      <w:rFonts w:asciiTheme="majorHAnsi" w:eastAsiaTheme="majorEastAsia" w:hAnsiTheme="majorHAnsi" w:cstheme="majorBidi"/>
      <w:color w:val="D3481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9B2D1F" w:themeColor="accent2"/>
    </w:rPr>
  </w:style>
  <w:style w:type="paragraph" w:styleId="Footer">
    <w:name w:val="footer"/>
    <w:basedOn w:val="Normal"/>
    <w:link w:val="FooterChar"/>
    <w:uiPriority w:val="1"/>
    <w:unhideWhenUsed/>
    <w:pPr>
      <w:jc w:val="right"/>
    </w:pPr>
    <w:rPr>
      <w:color w:val="9B2D1F" w:themeColor="accent2"/>
    </w:rPr>
  </w:style>
  <w:style w:type="character" w:customStyle="1" w:styleId="FooterChar">
    <w:name w:val="Footer Char"/>
    <w:basedOn w:val="DefaultParagraphFont"/>
    <w:link w:val="Footer"/>
    <w:uiPriority w:val="1"/>
    <w:rPr>
      <w:color w:val="9B2D1F" w:themeColor="accent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4B1A8A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B1A8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ttman\AppData\Roaming\Microsoft\Templates\Team%20meeting%20agenda%20(informa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181F2CF0E604BA6A009E4B00D151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EBEC5-492A-415F-9B94-098104052F03}"/>
      </w:docPartPr>
      <w:docPartBody>
        <w:p w:rsidR="004B7F9F" w:rsidRDefault="00AC64B1">
          <w:pPr>
            <w:pStyle w:val="7181F2CF0E604BA6A009E4B00D15184F"/>
          </w:pPr>
          <w:r>
            <w:t>Team Meeting</w:t>
          </w:r>
        </w:p>
      </w:docPartBody>
    </w:docPart>
    <w:docPart>
      <w:docPartPr>
        <w:name w:val="D387D535882B4D249AE607C4BA9D5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15C99-0245-440F-AFA4-891BFE52C52E}"/>
      </w:docPartPr>
      <w:docPartBody>
        <w:p w:rsidR="00AF79FE" w:rsidRDefault="009D26AB" w:rsidP="009D26AB">
          <w:pPr>
            <w:pStyle w:val="D387D535882B4D249AE607C4BA9D5A5A"/>
          </w:pPr>
          <w:r>
            <w:t>Team Meeting</w:t>
          </w:r>
        </w:p>
      </w:docPartBody>
    </w:docPart>
    <w:docPart>
      <w:docPartPr>
        <w:name w:val="F24274BD5B214C35BCB1E122C8FC6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B90C4-1386-46D8-B0B5-734A2593E24B}"/>
      </w:docPartPr>
      <w:docPartBody>
        <w:p w:rsidR="00AF79FE" w:rsidRDefault="009D26AB" w:rsidP="009D26AB">
          <w:pPr>
            <w:pStyle w:val="F24274BD5B214C35BCB1E122C8FC6063"/>
          </w:pPr>
          <w:r>
            <w:t>Team Meeting</w:t>
          </w:r>
        </w:p>
      </w:docPartBody>
    </w:docPart>
    <w:docPart>
      <w:docPartPr>
        <w:name w:val="E9F2A62A24514D6DBC0402AA34201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57D3F-83A5-43B6-8067-6475E063247A}"/>
      </w:docPartPr>
      <w:docPartBody>
        <w:p w:rsidR="00AF79FE" w:rsidRDefault="009D26AB" w:rsidP="009D26AB">
          <w:pPr>
            <w:pStyle w:val="E9F2A62A24514D6DBC0402AA3420189C"/>
          </w:pPr>
          <w:r>
            <w:t>Team Meeting</w:t>
          </w:r>
        </w:p>
      </w:docPartBody>
    </w:docPart>
    <w:docPart>
      <w:docPartPr>
        <w:name w:val="75CE9D2D44044027AD8820D5B16C9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B7785F-C685-408E-B421-6D851E56A78D}"/>
      </w:docPartPr>
      <w:docPartBody>
        <w:p w:rsidR="00AF79FE" w:rsidRDefault="009D26AB" w:rsidP="009D26AB">
          <w:pPr>
            <w:pStyle w:val="75CE9D2D44044027AD8820D5B16C9302"/>
          </w:pPr>
          <w:r>
            <w:t>Team Meeting</w:t>
          </w:r>
        </w:p>
      </w:docPartBody>
    </w:docPart>
    <w:docPart>
      <w:docPartPr>
        <w:name w:val="E56BF1E69C24413E95629A0D2A8B2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E4791-61B6-4EC8-878C-E6C0DEFF8399}"/>
      </w:docPartPr>
      <w:docPartBody>
        <w:p w:rsidR="00AF79FE" w:rsidRDefault="009D26AB" w:rsidP="009D26AB">
          <w:pPr>
            <w:pStyle w:val="E56BF1E69C24413E95629A0D2A8B2D1A"/>
          </w:pPr>
          <w:r>
            <w:t>Team Meeting</w:t>
          </w:r>
        </w:p>
      </w:docPartBody>
    </w:docPart>
    <w:docPart>
      <w:docPartPr>
        <w:name w:val="34B789D8991C4A7BA84A9DF7EFD1B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83856-BE9C-435A-96C2-25F32C14F803}"/>
      </w:docPartPr>
      <w:docPartBody>
        <w:p w:rsidR="00AF79FE" w:rsidRDefault="009D26AB" w:rsidP="009D26AB">
          <w:pPr>
            <w:pStyle w:val="34B789D8991C4A7BA84A9DF7EFD1B302"/>
          </w:pPr>
          <w:r>
            <w:t>Team Meeting</w:t>
          </w:r>
        </w:p>
      </w:docPartBody>
    </w:docPart>
    <w:docPart>
      <w:docPartPr>
        <w:name w:val="79E9298F484343CB8A517594E2481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D521B-D338-4EEC-8723-98050A6C41EA}"/>
      </w:docPartPr>
      <w:docPartBody>
        <w:p w:rsidR="00AF79FE" w:rsidRDefault="009D26AB" w:rsidP="009D26AB">
          <w:pPr>
            <w:pStyle w:val="79E9298F484343CB8A517594E2481DD6"/>
          </w:pPr>
          <w:r>
            <w:t>Team Meeting</w:t>
          </w:r>
        </w:p>
      </w:docPartBody>
    </w:docPart>
    <w:docPart>
      <w:docPartPr>
        <w:name w:val="20CA3B5853B240C99C5717C18C7DC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BB8A-4650-45BE-937A-232D067FF9ED}"/>
      </w:docPartPr>
      <w:docPartBody>
        <w:p w:rsidR="00AF79FE" w:rsidRDefault="009D26AB" w:rsidP="009D26AB">
          <w:pPr>
            <w:pStyle w:val="20CA3B5853B240C99C5717C18C7DC85D"/>
          </w:pPr>
          <w:r>
            <w:t>Team Meeting</w:t>
          </w:r>
        </w:p>
      </w:docPartBody>
    </w:docPart>
    <w:docPart>
      <w:docPartPr>
        <w:name w:val="D70A02E704E044859E8C43F63B19A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B9F8D-A4FC-4444-A277-6B6E87CDFC2A}"/>
      </w:docPartPr>
      <w:docPartBody>
        <w:p w:rsidR="00AF79FE" w:rsidRDefault="009D26AB" w:rsidP="009D26AB">
          <w:pPr>
            <w:pStyle w:val="D70A02E704E044859E8C43F63B19A096"/>
          </w:pPr>
          <w:r>
            <w:t>Team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41F"/>
    <w:rsid w:val="00044942"/>
    <w:rsid w:val="004B7F9F"/>
    <w:rsid w:val="009D26AB"/>
    <w:rsid w:val="00AC64B1"/>
    <w:rsid w:val="00AF79FE"/>
    <w:rsid w:val="00D2785C"/>
    <w:rsid w:val="00E954E6"/>
    <w:rsid w:val="00F2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81F2CF0E604BA6A009E4B00D15184F">
    <w:name w:val="7181F2CF0E604BA6A009E4B00D15184F"/>
  </w:style>
  <w:style w:type="paragraph" w:customStyle="1" w:styleId="84EF77EC0F694757BF7F40F8F57B9392">
    <w:name w:val="84EF77EC0F694757BF7F40F8F57B9392"/>
  </w:style>
  <w:style w:type="paragraph" w:customStyle="1" w:styleId="A41E8FD61B0A4924B20CD4FC527AF932">
    <w:name w:val="A41E8FD61B0A4924B20CD4FC527AF932"/>
  </w:style>
  <w:style w:type="paragraph" w:customStyle="1" w:styleId="65D8748DF6C6432DB15797091DB7CB0A">
    <w:name w:val="65D8748DF6C6432DB15797091DB7CB0A"/>
  </w:style>
  <w:style w:type="paragraph" w:customStyle="1" w:styleId="C47ABDCD4331426ABA7E6315D6BAFE86">
    <w:name w:val="C47ABDCD4331426ABA7E6315D6BAFE86"/>
  </w:style>
  <w:style w:type="paragraph" w:customStyle="1" w:styleId="33592FC374EB4757A8B21CD1AAD4A24A">
    <w:name w:val="33592FC374EB4757A8B21CD1AAD4A24A"/>
  </w:style>
  <w:style w:type="paragraph" w:customStyle="1" w:styleId="FCE4B355EFE34572BC5C3F41117A72D2">
    <w:name w:val="FCE4B355EFE34572BC5C3F41117A72D2"/>
  </w:style>
  <w:style w:type="paragraph" w:customStyle="1" w:styleId="EC6542C2D18B4F53A413793B4BB93DA2">
    <w:name w:val="EC6542C2D18B4F53A413793B4BB93DA2"/>
  </w:style>
  <w:style w:type="paragraph" w:customStyle="1" w:styleId="96595F1F34404031B9AE3B5B89A681E6">
    <w:name w:val="96595F1F34404031B9AE3B5B89A681E6"/>
  </w:style>
  <w:style w:type="paragraph" w:customStyle="1" w:styleId="51F962E88A41436DBAD521B8870C0998">
    <w:name w:val="51F962E88A41436DBAD521B8870C0998"/>
  </w:style>
  <w:style w:type="paragraph" w:customStyle="1" w:styleId="B3C2BD92F573435AA77947E98A042145">
    <w:name w:val="B3C2BD92F573435AA77947E98A042145"/>
  </w:style>
  <w:style w:type="paragraph" w:customStyle="1" w:styleId="ACE6644792174281BA2EA6DD5416334F">
    <w:name w:val="ACE6644792174281BA2EA6DD5416334F"/>
  </w:style>
  <w:style w:type="paragraph" w:customStyle="1" w:styleId="A79BD1294F004FE8B4DD0462785A6C15">
    <w:name w:val="A79BD1294F004FE8B4DD0462785A6C15"/>
  </w:style>
  <w:style w:type="paragraph" w:customStyle="1" w:styleId="F249A35B2E6E4FEB84006C571CC62080">
    <w:name w:val="F249A35B2E6E4FEB84006C571CC62080"/>
  </w:style>
  <w:style w:type="paragraph" w:customStyle="1" w:styleId="4F7DAF69EF3B48DEA7E20D10C176CBFD">
    <w:name w:val="4F7DAF69EF3B48DEA7E20D10C176CBFD"/>
  </w:style>
  <w:style w:type="paragraph" w:customStyle="1" w:styleId="42CE1DF96CEE4313A7F5771F531AF390">
    <w:name w:val="42CE1DF96CEE4313A7F5771F531AF390"/>
  </w:style>
  <w:style w:type="paragraph" w:customStyle="1" w:styleId="50ECB438E18A4F1FB7C58E855A4DA29D">
    <w:name w:val="50ECB438E18A4F1FB7C58E855A4DA29D"/>
  </w:style>
  <w:style w:type="paragraph" w:customStyle="1" w:styleId="89484A70B4984EB78D48570EC8E27BF6">
    <w:name w:val="89484A70B4984EB78D48570EC8E27BF6"/>
    <w:rsid w:val="00F2241F"/>
  </w:style>
  <w:style w:type="paragraph" w:customStyle="1" w:styleId="E4550DB3C3E848F899AE8FC82CFF2D91">
    <w:name w:val="E4550DB3C3E848F899AE8FC82CFF2D91"/>
    <w:rsid w:val="004B7F9F"/>
  </w:style>
  <w:style w:type="paragraph" w:customStyle="1" w:styleId="11E8D7FCAF504960AA57CD97C66879BD">
    <w:name w:val="11E8D7FCAF504960AA57CD97C66879BD"/>
    <w:rsid w:val="004B7F9F"/>
  </w:style>
  <w:style w:type="paragraph" w:customStyle="1" w:styleId="DB3A399BC9E2432AABD8E7423193C341">
    <w:name w:val="DB3A399BC9E2432AABD8E7423193C341"/>
    <w:rsid w:val="004B7F9F"/>
  </w:style>
  <w:style w:type="paragraph" w:customStyle="1" w:styleId="D387D535882B4D249AE607C4BA9D5A5A">
    <w:name w:val="D387D535882B4D249AE607C4BA9D5A5A"/>
    <w:rsid w:val="009D26AB"/>
  </w:style>
  <w:style w:type="paragraph" w:customStyle="1" w:styleId="F24274BD5B214C35BCB1E122C8FC6063">
    <w:name w:val="F24274BD5B214C35BCB1E122C8FC6063"/>
    <w:rsid w:val="009D26AB"/>
  </w:style>
  <w:style w:type="paragraph" w:customStyle="1" w:styleId="E9F2A62A24514D6DBC0402AA3420189C">
    <w:name w:val="E9F2A62A24514D6DBC0402AA3420189C"/>
    <w:rsid w:val="009D26AB"/>
  </w:style>
  <w:style w:type="paragraph" w:customStyle="1" w:styleId="75CE9D2D44044027AD8820D5B16C9302">
    <w:name w:val="75CE9D2D44044027AD8820D5B16C9302"/>
    <w:rsid w:val="009D26AB"/>
  </w:style>
  <w:style w:type="paragraph" w:customStyle="1" w:styleId="E56BF1E69C24413E95629A0D2A8B2D1A">
    <w:name w:val="E56BF1E69C24413E95629A0D2A8B2D1A"/>
    <w:rsid w:val="009D26AB"/>
  </w:style>
  <w:style w:type="paragraph" w:customStyle="1" w:styleId="34B789D8991C4A7BA84A9DF7EFD1B302">
    <w:name w:val="34B789D8991C4A7BA84A9DF7EFD1B302"/>
    <w:rsid w:val="009D26AB"/>
  </w:style>
  <w:style w:type="paragraph" w:customStyle="1" w:styleId="79E9298F484343CB8A517594E2481DD6">
    <w:name w:val="79E9298F484343CB8A517594E2481DD6"/>
    <w:rsid w:val="009D26AB"/>
  </w:style>
  <w:style w:type="paragraph" w:customStyle="1" w:styleId="20CA3B5853B240C99C5717C18C7DC85D">
    <w:name w:val="20CA3B5853B240C99C5717C18C7DC85D"/>
    <w:rsid w:val="009D26AB"/>
  </w:style>
  <w:style w:type="paragraph" w:customStyle="1" w:styleId="D70A02E704E044859E8C43F63B19A096">
    <w:name w:val="D70A02E704E044859E8C43F63B19A096"/>
    <w:rsid w:val="009D26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CF37E99-131F-48A3-97B1-A68DC6AEE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 (informal)</Template>
  <TotalTime>0</TotalTime>
  <Pages>20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2019-06-09T21:38:00Z</dcterms:created>
  <dcterms:modified xsi:type="dcterms:W3CDTF">2019-06-09T21:38:00Z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TC034630729991</vt:lpwstr>
  </property>
</Properties>
</file>